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43CC8" w:rsidRPr="007013F5" w:rsidRDefault="00243CC8" w:rsidP="002B1C1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563EF9">
        <w:rPr>
          <w:rFonts w:ascii="Times New Roman" w:hAnsi="Times New Roman"/>
          <w:b/>
          <w:sz w:val="28"/>
          <w:szCs w:val="28"/>
        </w:rPr>
        <w:t>Информация  о местах культурного досуга</w:t>
      </w:r>
      <w:r>
        <w:t xml:space="preserve"> </w:t>
      </w:r>
      <w:r w:rsidRPr="007013F5">
        <w:rPr>
          <w:rFonts w:ascii="Times New Roman" w:hAnsi="Times New Roman"/>
          <w:b/>
          <w:sz w:val="28"/>
          <w:szCs w:val="28"/>
        </w:rPr>
        <w:t>г. Казани»</w:t>
      </w:r>
    </w:p>
    <w:p w:rsidR="00243CC8" w:rsidRPr="007013F5" w:rsidRDefault="00243CC8" w:rsidP="002B1C1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tbl>
      <w:tblPr>
        <w:tblW w:w="10773" w:type="dxa"/>
        <w:tblInd w:w="-10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708"/>
        <w:gridCol w:w="1844"/>
        <w:gridCol w:w="1843"/>
        <w:gridCol w:w="1559"/>
        <w:gridCol w:w="1701"/>
        <w:gridCol w:w="3118"/>
      </w:tblGrid>
      <w:tr w:rsidR="00243CC8" w:rsidRPr="00857478" w:rsidTr="00733B2D">
        <w:tc>
          <w:tcPr>
            <w:tcW w:w="708" w:type="dxa"/>
          </w:tcPr>
          <w:p w:rsidR="00243CC8" w:rsidRPr="00857478" w:rsidRDefault="00243CC8" w:rsidP="002B1C11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1844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1843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/>
                <w:sz w:val="24"/>
                <w:szCs w:val="24"/>
              </w:rPr>
              <w:t>Адрес местонахождения</w:t>
            </w:r>
          </w:p>
        </w:tc>
        <w:tc>
          <w:tcPr>
            <w:tcW w:w="1559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/>
                <w:sz w:val="24"/>
                <w:szCs w:val="24"/>
              </w:rPr>
              <w:t>Режим работы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/>
                <w:sz w:val="24"/>
                <w:szCs w:val="24"/>
              </w:rPr>
              <w:t>(летний график)</w:t>
            </w:r>
          </w:p>
        </w:tc>
        <w:tc>
          <w:tcPr>
            <w:tcW w:w="1701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/>
                <w:sz w:val="24"/>
                <w:szCs w:val="24"/>
              </w:rPr>
              <w:t>Режим работы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/>
                <w:sz w:val="24"/>
                <w:szCs w:val="24"/>
              </w:rPr>
              <w:t>(зимний график)</w:t>
            </w:r>
          </w:p>
        </w:tc>
        <w:tc>
          <w:tcPr>
            <w:tcW w:w="3118" w:type="dxa"/>
          </w:tcPr>
          <w:p w:rsidR="00243CC8" w:rsidRPr="00857478" w:rsidRDefault="00243CC8" w:rsidP="002B1C11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/>
                <w:sz w:val="24"/>
                <w:szCs w:val="24"/>
              </w:rPr>
              <w:t>Фото</w:t>
            </w:r>
          </w:p>
        </w:tc>
      </w:tr>
      <w:tr w:rsidR="00243CC8" w:rsidRPr="00857478" w:rsidTr="00563EF9">
        <w:tc>
          <w:tcPr>
            <w:tcW w:w="10773" w:type="dxa"/>
            <w:gridSpan w:val="6"/>
          </w:tcPr>
          <w:p w:rsidR="00243CC8" w:rsidRPr="00563EF9" w:rsidRDefault="00243CC8" w:rsidP="002B1C11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63EF9">
              <w:rPr>
                <w:rFonts w:ascii="Times New Roman" w:hAnsi="Times New Roman"/>
                <w:b/>
                <w:sz w:val="28"/>
                <w:szCs w:val="28"/>
              </w:rPr>
              <w:t xml:space="preserve">Библиотеки </w:t>
            </w:r>
          </w:p>
        </w:tc>
      </w:tr>
      <w:tr w:rsidR="00243CC8" w:rsidRPr="00857478" w:rsidTr="00733B2D">
        <w:tc>
          <w:tcPr>
            <w:tcW w:w="708" w:type="dxa"/>
          </w:tcPr>
          <w:p w:rsidR="00243CC8" w:rsidRPr="00857478" w:rsidRDefault="00243CC8" w:rsidP="002B1C1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844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Центральная библиотека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420043, РТ,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г. Казань, ул. Вишневского, д.10</w:t>
            </w:r>
          </w:p>
        </w:tc>
        <w:tc>
          <w:tcPr>
            <w:tcW w:w="1559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9.00 - 19.00, выходные: суббота, воскресенье</w:t>
            </w:r>
          </w:p>
        </w:tc>
        <w:tc>
          <w:tcPr>
            <w:tcW w:w="1701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9.00 - 19.00, выходной: суббота</w:t>
            </w:r>
          </w:p>
        </w:tc>
        <w:tc>
          <w:tcPr>
            <w:tcW w:w="3118" w:type="dxa"/>
          </w:tcPr>
          <w:p w:rsidR="00243CC8" w:rsidRPr="00857478" w:rsidRDefault="00243CC8" w:rsidP="002B1C1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0" o:spid="_x0000_i1025" type="#_x0000_t75" style="width:99pt;height:81.75pt;visibility:visible">
                  <v:imagedata r:id="rId4" o:title=""/>
                </v:shape>
              </w:pict>
            </w:r>
          </w:p>
        </w:tc>
      </w:tr>
      <w:tr w:rsidR="00243CC8" w:rsidRPr="00857478" w:rsidTr="00733B2D">
        <w:tc>
          <w:tcPr>
            <w:tcW w:w="708" w:type="dxa"/>
          </w:tcPr>
          <w:p w:rsidR="00243CC8" w:rsidRPr="00857478" w:rsidRDefault="00243CC8" w:rsidP="002B1C1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844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Центральная детская библиотека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843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420138, РТ,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г. Казань, ул. Гарифьянова, д.42</w:t>
            </w:r>
          </w:p>
        </w:tc>
        <w:tc>
          <w:tcPr>
            <w:tcW w:w="1559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9.00 - 18.00,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выходные: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суббота, воскресенье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9.00 - 18.00, выходной: суббота</w:t>
            </w:r>
          </w:p>
        </w:tc>
        <w:tc>
          <w:tcPr>
            <w:tcW w:w="3118" w:type="dxa"/>
          </w:tcPr>
          <w:p w:rsidR="00243CC8" w:rsidRPr="00857478" w:rsidRDefault="00243CC8" w:rsidP="007013F5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pict>
                <v:shape id="Picture 13" o:spid="_x0000_i1026" type="#_x0000_t75" style="width:104.25pt;height:104.25pt;visibility:visible">
                  <v:imagedata r:id="rId5" o:title=""/>
                </v:shape>
              </w:pict>
            </w:r>
          </w:p>
        </w:tc>
      </w:tr>
      <w:tr w:rsidR="00243CC8" w:rsidRPr="00857478" w:rsidTr="00733B2D">
        <w:tc>
          <w:tcPr>
            <w:tcW w:w="708" w:type="dxa"/>
          </w:tcPr>
          <w:p w:rsidR="00243CC8" w:rsidRPr="00857478" w:rsidRDefault="00243CC8" w:rsidP="002B1C1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844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Библиотека-филиал №1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843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420081,  РТ,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г. Казань,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п. Красная горка, ул. Приволжская, д.97а</w:t>
            </w:r>
          </w:p>
        </w:tc>
        <w:tc>
          <w:tcPr>
            <w:tcW w:w="1559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9.00 - 17.00,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выходные: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суббота, воскресенье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9.00 - 17.00,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выходные: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среда, воскресенье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</w:tcPr>
          <w:p w:rsidR="00243CC8" w:rsidRPr="00857478" w:rsidRDefault="00243CC8" w:rsidP="002B1C1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pict>
                <v:shape id="Picture 4" o:spid="_x0000_i1027" type="#_x0000_t75" style="width:99.75pt;height:81.75pt;visibility:visible">
                  <v:imagedata r:id="rId6" o:title=""/>
                </v:shape>
              </w:pict>
            </w:r>
          </w:p>
        </w:tc>
      </w:tr>
      <w:tr w:rsidR="00243CC8" w:rsidRPr="00857478" w:rsidTr="00733B2D">
        <w:tc>
          <w:tcPr>
            <w:tcW w:w="708" w:type="dxa"/>
          </w:tcPr>
          <w:p w:rsidR="00243CC8" w:rsidRPr="00857478" w:rsidRDefault="00243CC8" w:rsidP="002B1C1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844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Библиотека-филиал №2,</w:t>
            </w:r>
          </w:p>
        </w:tc>
        <w:tc>
          <w:tcPr>
            <w:tcW w:w="1843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420076,  РТ,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г. Казань, п. Залесный, ул. Залесная, д.2</w:t>
            </w:r>
          </w:p>
        </w:tc>
        <w:tc>
          <w:tcPr>
            <w:tcW w:w="1559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9.00 - 18.00,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выходные: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суббота, воскресенье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9.00 - 18.00,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выходные: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среда, суббота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</w:tcPr>
          <w:p w:rsidR="00243CC8" w:rsidRPr="00857478" w:rsidRDefault="00243CC8" w:rsidP="007013F5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pict>
                <v:shape id="Picture 5" o:spid="_x0000_i1028" type="#_x0000_t75" style="width:113.25pt;height:81pt;visibility:visible">
                  <v:imagedata r:id="rId7" o:title=""/>
                </v:shape>
              </w:pict>
            </w:r>
          </w:p>
        </w:tc>
      </w:tr>
      <w:tr w:rsidR="00243CC8" w:rsidRPr="00857478" w:rsidTr="00733B2D">
        <w:tc>
          <w:tcPr>
            <w:tcW w:w="708" w:type="dxa"/>
          </w:tcPr>
          <w:p w:rsidR="00243CC8" w:rsidRPr="00857478" w:rsidRDefault="00243CC8" w:rsidP="002B1C1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844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Библиотека-филиал №3</w:t>
            </w:r>
          </w:p>
        </w:tc>
        <w:tc>
          <w:tcPr>
            <w:tcW w:w="1843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420099,  РТ,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г. Казань, п. Кадышево, ул. Р.Зорге, д.6б</w:t>
            </w:r>
          </w:p>
        </w:tc>
        <w:tc>
          <w:tcPr>
            <w:tcW w:w="1559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9.00 - 18.00,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выходные: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суббота, воскресенье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9.00 - 18.00,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выходные: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среда, воскресенье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</w:tcPr>
          <w:p w:rsidR="00243CC8" w:rsidRPr="00857478" w:rsidRDefault="00243CC8" w:rsidP="002B1C1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pict>
                <v:shape id="_x0000_i1029" type="#_x0000_t75" style="width:110.25pt;height:87.75pt;visibility:visible">
                  <v:imagedata r:id="rId8" o:title=""/>
                </v:shape>
              </w:pict>
            </w:r>
          </w:p>
        </w:tc>
      </w:tr>
      <w:tr w:rsidR="00243CC8" w:rsidRPr="00857478" w:rsidTr="00733B2D">
        <w:tc>
          <w:tcPr>
            <w:tcW w:w="708" w:type="dxa"/>
          </w:tcPr>
          <w:p w:rsidR="00243CC8" w:rsidRPr="00857478" w:rsidRDefault="00243CC8" w:rsidP="002B1C1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844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Библиотека-филиал №4</w:t>
            </w:r>
          </w:p>
        </w:tc>
        <w:tc>
          <w:tcPr>
            <w:tcW w:w="1843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420054,  РТ,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г. Казань, ул.Кулагина,4</w:t>
            </w:r>
          </w:p>
        </w:tc>
        <w:tc>
          <w:tcPr>
            <w:tcW w:w="1559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9.00 - 19.00,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выходные: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суббота, воскресенье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9.00 - 19.00,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выходные: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среда, суббота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</w:tcPr>
          <w:p w:rsidR="00243CC8" w:rsidRPr="00857478" w:rsidRDefault="00243CC8" w:rsidP="007013F5">
            <w:pPr>
              <w:spacing w:after="0" w:line="240" w:lineRule="auto"/>
              <w:jc w:val="right"/>
              <w:rPr>
                <w:rFonts w:ascii="Times New Roman" w:hAnsi="Times New Roman"/>
                <w:b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pict>
                <v:shape id="Picture 7" o:spid="_x0000_i1030" type="#_x0000_t75" style="width:114.75pt;height:86.25pt;visibility:visible">
                  <v:imagedata r:id="rId9" o:title=""/>
                </v:shape>
              </w:pict>
            </w:r>
          </w:p>
        </w:tc>
      </w:tr>
      <w:tr w:rsidR="00243CC8" w:rsidRPr="00857478" w:rsidTr="00733B2D">
        <w:tc>
          <w:tcPr>
            <w:tcW w:w="708" w:type="dxa"/>
          </w:tcPr>
          <w:p w:rsidR="00243CC8" w:rsidRPr="00857478" w:rsidRDefault="00243CC8" w:rsidP="002B1C1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844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Библиотека-филиал №5</w:t>
            </w:r>
          </w:p>
        </w:tc>
        <w:tc>
          <w:tcPr>
            <w:tcW w:w="1843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420059,  РТ,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г. Казань, ул. Павлюхина, д.85</w:t>
            </w:r>
          </w:p>
        </w:tc>
        <w:tc>
          <w:tcPr>
            <w:tcW w:w="1559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10.00 - 19.00,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выходные: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суббота, воскресенье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10.00 - 19.00,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выходные: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среда, суббота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</w:tcPr>
          <w:p w:rsidR="00243CC8" w:rsidRPr="00857478" w:rsidRDefault="00243CC8" w:rsidP="002B1C1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pict>
                <v:shape id="Picture 2" o:spid="_x0000_i1031" type="#_x0000_t75" style="width:114.75pt;height:86.25pt;visibility:visible">
                  <v:imagedata r:id="rId10" o:title=""/>
                </v:shape>
              </w:pict>
            </w:r>
          </w:p>
        </w:tc>
      </w:tr>
      <w:tr w:rsidR="00243CC8" w:rsidRPr="00857478" w:rsidTr="00733B2D">
        <w:tc>
          <w:tcPr>
            <w:tcW w:w="708" w:type="dxa"/>
          </w:tcPr>
          <w:p w:rsidR="00243CC8" w:rsidRPr="00857478" w:rsidRDefault="00243CC8" w:rsidP="002B1C1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844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Библиотека-филиал №6</w:t>
            </w:r>
          </w:p>
        </w:tc>
        <w:tc>
          <w:tcPr>
            <w:tcW w:w="1843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420075,  РТ,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г. Казань, п. Дербышки, ул. Советская, д.23</w:t>
            </w:r>
          </w:p>
        </w:tc>
        <w:tc>
          <w:tcPr>
            <w:tcW w:w="1559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9.00 - 18.00,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выходные: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суббота, воскресенье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9.00 - 18.00,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выходные: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среда, суббота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</w:tcPr>
          <w:p w:rsidR="00243CC8" w:rsidRPr="00857478" w:rsidRDefault="00243CC8" w:rsidP="007013F5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pict>
                <v:shape id="_x0000_i1032" type="#_x0000_t75" style="width:116.25pt;height:108pt;visibility:visible">
                  <v:imagedata r:id="rId11" o:title=""/>
                </v:shape>
              </w:pict>
            </w:r>
          </w:p>
        </w:tc>
      </w:tr>
      <w:tr w:rsidR="00243CC8" w:rsidRPr="00857478" w:rsidTr="00733B2D">
        <w:tc>
          <w:tcPr>
            <w:tcW w:w="708" w:type="dxa"/>
          </w:tcPr>
          <w:p w:rsidR="00243CC8" w:rsidRPr="00857478" w:rsidRDefault="00243CC8" w:rsidP="002B1C1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1844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Библиотека-филиал №7</w:t>
            </w:r>
          </w:p>
        </w:tc>
        <w:tc>
          <w:tcPr>
            <w:tcW w:w="1843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420036,  РТ,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г. Казань, ул. Копылова, д.5/1</w:t>
            </w:r>
          </w:p>
        </w:tc>
        <w:tc>
          <w:tcPr>
            <w:tcW w:w="1559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10.00 - 19.00,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выходные: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суббота, воскресенье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10.00 - 19.00,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выходные: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понедельник, воскресенье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</w:tcPr>
          <w:p w:rsidR="00243CC8" w:rsidRPr="00857478" w:rsidRDefault="00243CC8" w:rsidP="002B1C1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pict>
                <v:shape id="_x0000_i1033" type="#_x0000_t75" style="width:108pt;height:86.25pt;visibility:visible">
                  <v:imagedata r:id="rId12" o:title="" cropbottom="11123f"/>
                </v:shape>
              </w:pict>
            </w:r>
          </w:p>
        </w:tc>
      </w:tr>
      <w:tr w:rsidR="00243CC8" w:rsidRPr="00857478" w:rsidTr="00733B2D">
        <w:tc>
          <w:tcPr>
            <w:tcW w:w="708" w:type="dxa"/>
          </w:tcPr>
          <w:p w:rsidR="00243CC8" w:rsidRPr="00857478" w:rsidRDefault="00243CC8" w:rsidP="002B1C1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1844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Библиотека-филиал №8</w:t>
            </w:r>
          </w:p>
        </w:tc>
        <w:tc>
          <w:tcPr>
            <w:tcW w:w="1843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420108,  РТ,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г. Казань, ул. Меховщиков, д.7</w:t>
            </w:r>
          </w:p>
        </w:tc>
        <w:tc>
          <w:tcPr>
            <w:tcW w:w="1559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10.00 - 19.00,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выходные: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суббота, воскресенье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10.00 - 19.00,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выходные: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среда, суббота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</w:tcPr>
          <w:p w:rsidR="00243CC8" w:rsidRPr="00857478" w:rsidRDefault="00243CC8" w:rsidP="007013F5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pict>
                <v:shape id="_x0000_i1034" type="#_x0000_t75" style="width:93pt;height:87pt;visibility:visible">
                  <v:imagedata r:id="rId13" o:title=""/>
                </v:shape>
              </w:pict>
            </w:r>
          </w:p>
        </w:tc>
      </w:tr>
      <w:tr w:rsidR="00243CC8" w:rsidRPr="00857478" w:rsidTr="00733B2D">
        <w:tc>
          <w:tcPr>
            <w:tcW w:w="708" w:type="dxa"/>
          </w:tcPr>
          <w:p w:rsidR="00243CC8" w:rsidRPr="00857478" w:rsidRDefault="00243CC8" w:rsidP="002B1C1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1844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Библиотека-филиал №9</w:t>
            </w:r>
          </w:p>
        </w:tc>
        <w:tc>
          <w:tcPr>
            <w:tcW w:w="1843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420085,  РТ,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г. Казань, ул. Беломорская, д.69</w:t>
            </w:r>
          </w:p>
        </w:tc>
        <w:tc>
          <w:tcPr>
            <w:tcW w:w="1559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10.00 - 19.00,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выходные: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суббота, воскресенье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10.00 - 19.00,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выходные: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среда, суббота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</w:tcPr>
          <w:p w:rsidR="00243CC8" w:rsidRPr="00857478" w:rsidRDefault="00243CC8" w:rsidP="002B1C1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pict>
                <v:shape id="Picture 6" o:spid="_x0000_i1035" type="#_x0000_t75" style="width:102pt;height:74.25pt;visibility:visible">
                  <v:imagedata r:id="rId14" o:title=""/>
                </v:shape>
              </w:pict>
            </w:r>
          </w:p>
        </w:tc>
      </w:tr>
      <w:tr w:rsidR="00243CC8" w:rsidRPr="00857478" w:rsidTr="00733B2D">
        <w:tc>
          <w:tcPr>
            <w:tcW w:w="708" w:type="dxa"/>
          </w:tcPr>
          <w:p w:rsidR="00243CC8" w:rsidRPr="00857478" w:rsidRDefault="00243CC8" w:rsidP="002B1C1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1844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Библиотека-филиал №10</w:t>
            </w:r>
          </w:p>
        </w:tc>
        <w:tc>
          <w:tcPr>
            <w:tcW w:w="1843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420137,  РТ,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г. Казань, ул.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Гаврилова, д.48</w:t>
            </w:r>
          </w:p>
        </w:tc>
        <w:tc>
          <w:tcPr>
            <w:tcW w:w="1559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10.00 - 19.00,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выходные: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суббота, воскресенье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10.00 - 19.00,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выходной: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суббота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</w:tcPr>
          <w:p w:rsidR="00243CC8" w:rsidRPr="00857478" w:rsidRDefault="00243CC8" w:rsidP="007013F5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pict>
                <v:shape id="_x0000_i1036" type="#_x0000_t75" style="width:86.25pt;height:102pt;visibility:visible">
                  <v:imagedata r:id="rId15" o:title=""/>
                </v:shape>
              </w:pict>
            </w:r>
          </w:p>
        </w:tc>
      </w:tr>
      <w:tr w:rsidR="00243CC8" w:rsidRPr="00857478" w:rsidTr="00733B2D">
        <w:tc>
          <w:tcPr>
            <w:tcW w:w="708" w:type="dxa"/>
          </w:tcPr>
          <w:p w:rsidR="00243CC8" w:rsidRPr="00857478" w:rsidRDefault="00243CC8" w:rsidP="002B1C1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1844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Библиотека-филиал №11</w:t>
            </w:r>
          </w:p>
        </w:tc>
        <w:tc>
          <w:tcPr>
            <w:tcW w:w="1843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420078,  РТ,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г. Казань,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п. Юдино,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ул. Ильича, д.19</w:t>
            </w:r>
          </w:p>
        </w:tc>
        <w:tc>
          <w:tcPr>
            <w:tcW w:w="1559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9.00 - 18.00,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выходные: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суббота, воскресенье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9.00 - 18.00,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выходные: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среда, суббота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</w:tcPr>
          <w:p w:rsidR="00243CC8" w:rsidRPr="00857478" w:rsidRDefault="00243CC8" w:rsidP="002B1C1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pict>
                <v:shape id="Picture 3" o:spid="_x0000_i1037" type="#_x0000_t75" style="width:99.75pt;height:83.25pt;visibility:visible">
                  <v:imagedata r:id="rId16" o:title=""/>
                </v:shape>
              </w:pict>
            </w:r>
          </w:p>
        </w:tc>
      </w:tr>
      <w:tr w:rsidR="00243CC8" w:rsidRPr="00857478" w:rsidTr="00733B2D">
        <w:tc>
          <w:tcPr>
            <w:tcW w:w="708" w:type="dxa"/>
          </w:tcPr>
          <w:p w:rsidR="00243CC8" w:rsidRPr="00857478" w:rsidRDefault="00243CC8" w:rsidP="002B1C1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1844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Библиотека-филиал №12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843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420055,  РТ,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г. Казань,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п. Мирный, ул. Ново-Давликеевская, д.4а</w:t>
            </w:r>
          </w:p>
        </w:tc>
        <w:tc>
          <w:tcPr>
            <w:tcW w:w="1559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9.00 - 18.00,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выходные: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суббота, воскресенье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9.00 - 18.00,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выходные: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среда, суббота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</w:tcPr>
          <w:p w:rsidR="00243CC8" w:rsidRPr="00857478" w:rsidRDefault="00243CC8" w:rsidP="0026316B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pict>
                <v:shape id="_x0000_i1038" type="#_x0000_t75" style="width:104.25pt;height:81.75pt;visibility:visible">
                  <v:imagedata r:id="rId17" o:title=""/>
                </v:shape>
              </w:pict>
            </w:r>
          </w:p>
        </w:tc>
      </w:tr>
      <w:tr w:rsidR="00243CC8" w:rsidRPr="00857478" w:rsidTr="00733B2D">
        <w:tc>
          <w:tcPr>
            <w:tcW w:w="708" w:type="dxa"/>
          </w:tcPr>
          <w:p w:rsidR="00243CC8" w:rsidRPr="00857478" w:rsidRDefault="00243CC8" w:rsidP="002B1C1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1844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Библиотека-филиал №13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843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420101,  РТ,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г. Казань, ул. Мавлютова, д.17б</w:t>
            </w:r>
          </w:p>
        </w:tc>
        <w:tc>
          <w:tcPr>
            <w:tcW w:w="1559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10.00 - 19.00,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выходные: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суббота, воскресенье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10.00 - 19.00,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выходные: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среда, суббота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</w:tcPr>
          <w:p w:rsidR="00243CC8" w:rsidRPr="00857478" w:rsidRDefault="00243CC8" w:rsidP="002B1C1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noProof/>
                <w:lang w:eastAsia="ru-RU"/>
              </w:rPr>
              <w:pict>
                <v:shape id="Рисунок 3" o:spid="_x0000_i1039" type="#_x0000_t75" style="width:110.25pt;height:83.25pt;visibility:visible">
                  <v:imagedata r:id="rId18" o:title=""/>
                </v:shape>
              </w:pict>
            </w:r>
          </w:p>
        </w:tc>
      </w:tr>
      <w:tr w:rsidR="00243CC8" w:rsidRPr="00857478" w:rsidTr="00733B2D">
        <w:tc>
          <w:tcPr>
            <w:tcW w:w="708" w:type="dxa"/>
          </w:tcPr>
          <w:p w:rsidR="00243CC8" w:rsidRPr="00857478" w:rsidRDefault="00243CC8" w:rsidP="002B1C1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1844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Библиотека-филиал №14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843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420047,  РТ,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г. Казань, ул. Кутузова, д.17а</w:t>
            </w:r>
          </w:p>
        </w:tc>
        <w:tc>
          <w:tcPr>
            <w:tcW w:w="1559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9.00 - 19.00,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выходные: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суббота, воскресенье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9.00 - 19.00,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выходные: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среда, суббота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</w:tcPr>
          <w:p w:rsidR="00243CC8" w:rsidRPr="00857478" w:rsidRDefault="00243CC8" w:rsidP="0026316B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pict>
                <v:shape id="Picture 12" o:spid="_x0000_i1040" type="#_x0000_t75" style="width:87pt;height:93.75pt;visibility:visible">
                  <v:imagedata r:id="rId19" o:title=""/>
                </v:shape>
              </w:pict>
            </w:r>
          </w:p>
        </w:tc>
      </w:tr>
      <w:tr w:rsidR="00243CC8" w:rsidRPr="00857478" w:rsidTr="00733B2D">
        <w:tc>
          <w:tcPr>
            <w:tcW w:w="708" w:type="dxa"/>
          </w:tcPr>
          <w:p w:rsidR="00243CC8" w:rsidRPr="00857478" w:rsidRDefault="00243CC8" w:rsidP="002B1C1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17</w:t>
            </w:r>
          </w:p>
        </w:tc>
        <w:tc>
          <w:tcPr>
            <w:tcW w:w="1844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Библиотека-филиал №15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843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420100, РТ,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г. Казань, ул. Закиева, д.31</w:t>
            </w:r>
          </w:p>
        </w:tc>
        <w:tc>
          <w:tcPr>
            <w:tcW w:w="1559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9.00 - 19.00,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выходные: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суббота, воскресенье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9.00 - 19.00,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выходные: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среда, воскресенье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</w:tcPr>
          <w:p w:rsidR="00243CC8" w:rsidRPr="00857478" w:rsidRDefault="00243CC8" w:rsidP="002B1C1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pict>
                <v:shape id="_x0000_i1041" type="#_x0000_t75" style="width:111.75pt;height:94.5pt;visibility:visible">
                  <v:imagedata r:id="rId20" o:title="" cropleft="4993f" cropright="2303f"/>
                </v:shape>
              </w:pict>
            </w:r>
          </w:p>
        </w:tc>
      </w:tr>
      <w:tr w:rsidR="00243CC8" w:rsidRPr="00857478" w:rsidTr="00733B2D">
        <w:tc>
          <w:tcPr>
            <w:tcW w:w="708" w:type="dxa"/>
          </w:tcPr>
          <w:p w:rsidR="00243CC8" w:rsidRPr="00857478" w:rsidRDefault="00243CC8" w:rsidP="002B1C1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1844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Библиотека-филиал №16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843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420054, РТ,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г. Казань, п. Борисково, ул.Елабужская, д.11</w:t>
            </w:r>
          </w:p>
        </w:tc>
        <w:tc>
          <w:tcPr>
            <w:tcW w:w="1559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9.00 - 18.00,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выходные: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суббота, воскресенье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9.00 - 18.00,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выходные: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среда, суббота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</w:tcPr>
          <w:p w:rsidR="00243CC8" w:rsidRPr="00857478" w:rsidRDefault="00243CC8" w:rsidP="0026316B">
            <w:pPr>
              <w:spacing w:after="0" w:line="240" w:lineRule="auto"/>
              <w:jc w:val="right"/>
              <w:rPr>
                <w:rFonts w:ascii="Times New Roman" w:hAnsi="Times New Roman"/>
                <w:b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pict>
                <v:shape id="_x0000_i1042" type="#_x0000_t75" style="width:106.5pt;height:80.25pt;visibility:visible">
                  <v:imagedata r:id="rId21" o:title=""/>
                </v:shape>
              </w:pict>
            </w:r>
          </w:p>
        </w:tc>
      </w:tr>
      <w:tr w:rsidR="00243CC8" w:rsidRPr="00857478" w:rsidTr="00733B2D">
        <w:tc>
          <w:tcPr>
            <w:tcW w:w="708" w:type="dxa"/>
          </w:tcPr>
          <w:p w:rsidR="00243CC8" w:rsidRPr="00857478" w:rsidRDefault="00243CC8" w:rsidP="002B1C1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19</w:t>
            </w:r>
          </w:p>
        </w:tc>
        <w:tc>
          <w:tcPr>
            <w:tcW w:w="1844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Библиотека-филиал №17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843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420071, РТ,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г. Казань,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п. Дербышки, ул. Парковая, д.27</w:t>
            </w:r>
          </w:p>
        </w:tc>
        <w:tc>
          <w:tcPr>
            <w:tcW w:w="1559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9.00 - 19.00,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выходные: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суббота, воскресенье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9.00 - 19.00,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выходные: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четверг, воскресенье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</w:tcPr>
          <w:p w:rsidR="00243CC8" w:rsidRPr="00857478" w:rsidRDefault="00243CC8" w:rsidP="002B1C1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pict>
                <v:shape id="_x0000_i1043" type="#_x0000_t75" style="width:108pt;height:97.5pt;visibility:visible">
                  <v:imagedata r:id="rId22" o:title=""/>
                </v:shape>
              </w:pict>
            </w:r>
          </w:p>
        </w:tc>
      </w:tr>
      <w:tr w:rsidR="00243CC8" w:rsidRPr="00857478" w:rsidTr="00733B2D">
        <w:tc>
          <w:tcPr>
            <w:tcW w:w="708" w:type="dxa"/>
          </w:tcPr>
          <w:p w:rsidR="00243CC8" w:rsidRPr="00857478" w:rsidRDefault="00243CC8" w:rsidP="002B1C1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1844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Библиотека-филиал №18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843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420101, РТ,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г. Казань, ул. Карбышева, д.40</w:t>
            </w:r>
          </w:p>
        </w:tc>
        <w:tc>
          <w:tcPr>
            <w:tcW w:w="1559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9.00 - 19.00,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выходные: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суббота, воскресенье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9.00 - 19.00,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выходные: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четверг, воскресенье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</w:tcPr>
          <w:p w:rsidR="00243CC8" w:rsidRPr="00857478" w:rsidRDefault="00243CC8" w:rsidP="0026316B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pict>
                <v:shape id="_x0000_i1044" type="#_x0000_t75" style="width:87.75pt;height:109.5pt;visibility:visible">
                  <v:imagedata r:id="rId23" o:title=""/>
                </v:shape>
              </w:pict>
            </w:r>
          </w:p>
        </w:tc>
      </w:tr>
      <w:tr w:rsidR="00243CC8" w:rsidRPr="00857478" w:rsidTr="00733B2D">
        <w:tc>
          <w:tcPr>
            <w:tcW w:w="708" w:type="dxa"/>
          </w:tcPr>
          <w:p w:rsidR="00243CC8" w:rsidRPr="00857478" w:rsidRDefault="00243CC8" w:rsidP="002B1C1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21</w:t>
            </w:r>
          </w:p>
        </w:tc>
        <w:tc>
          <w:tcPr>
            <w:tcW w:w="1844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Библиотека-филиал №19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843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420107, РТ,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г. Казань,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п. Дербышки, ул. Советская, д.18</w:t>
            </w:r>
          </w:p>
        </w:tc>
        <w:tc>
          <w:tcPr>
            <w:tcW w:w="1559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10.00 - 19.00,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выходные: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суббота, воскресенье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10.00 - 19.00,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выходные: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пятница, суббота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</w:tcPr>
          <w:p w:rsidR="00243CC8" w:rsidRPr="00857478" w:rsidRDefault="00243CC8" w:rsidP="002B1C1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pict>
                <v:shape id="_x0000_i1045" type="#_x0000_t75" style="width:102.75pt;height:91.5pt;visibility:visible">
                  <v:imagedata r:id="rId24" o:title=""/>
                </v:shape>
              </w:pict>
            </w:r>
          </w:p>
        </w:tc>
      </w:tr>
      <w:tr w:rsidR="00243CC8" w:rsidRPr="00857478" w:rsidTr="00733B2D">
        <w:tc>
          <w:tcPr>
            <w:tcW w:w="708" w:type="dxa"/>
          </w:tcPr>
          <w:p w:rsidR="00243CC8" w:rsidRPr="00857478" w:rsidRDefault="00243CC8" w:rsidP="002B1C1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22</w:t>
            </w:r>
          </w:p>
        </w:tc>
        <w:tc>
          <w:tcPr>
            <w:tcW w:w="1844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Библиотека-филиал №20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843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420029, РТ,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г. Казань, ул. Ак. Кирпичникова, д.14</w:t>
            </w:r>
          </w:p>
        </w:tc>
        <w:tc>
          <w:tcPr>
            <w:tcW w:w="1559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9.00 - 19.00,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выходные: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суббота, воскресенье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9.00 - 19.00,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выходной: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суббота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</w:tcPr>
          <w:p w:rsidR="00243CC8" w:rsidRPr="00857478" w:rsidRDefault="00243CC8" w:rsidP="0026316B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pict>
                <v:shape id="_x0000_i1046" type="#_x0000_t75" style="width:107.25pt;height:86.25pt;visibility:visible">
                  <v:imagedata r:id="rId25" o:title=""/>
                </v:shape>
              </w:pict>
            </w:r>
          </w:p>
        </w:tc>
      </w:tr>
      <w:tr w:rsidR="00243CC8" w:rsidRPr="00857478" w:rsidTr="00733B2D">
        <w:tc>
          <w:tcPr>
            <w:tcW w:w="708" w:type="dxa"/>
          </w:tcPr>
          <w:p w:rsidR="00243CC8" w:rsidRPr="00857478" w:rsidRDefault="00243CC8" w:rsidP="002B1C1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23</w:t>
            </w:r>
          </w:p>
        </w:tc>
        <w:tc>
          <w:tcPr>
            <w:tcW w:w="1844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Библиотека-филиал №21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843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420105, РТ,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г. Казань,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п. Аметьево, ул. Моторная, д.31</w:t>
            </w:r>
          </w:p>
        </w:tc>
        <w:tc>
          <w:tcPr>
            <w:tcW w:w="1559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9.00 - 18.00,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выходные: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суббота, воскресенье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9.00 - 18.00,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выходные: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среда, суббота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</w:tcPr>
          <w:p w:rsidR="00243CC8" w:rsidRPr="00857478" w:rsidRDefault="00243CC8" w:rsidP="002B1C1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pict>
                <v:shape id="Picture 9" o:spid="_x0000_i1047" type="#_x0000_t75" style="width:107.25pt;height:97.5pt;visibility:visible">
                  <v:imagedata r:id="rId26" o:title=""/>
                </v:shape>
              </w:pict>
            </w:r>
          </w:p>
        </w:tc>
      </w:tr>
      <w:tr w:rsidR="00243CC8" w:rsidRPr="00857478" w:rsidTr="00733B2D">
        <w:tc>
          <w:tcPr>
            <w:tcW w:w="708" w:type="dxa"/>
          </w:tcPr>
          <w:p w:rsidR="00243CC8" w:rsidRPr="00857478" w:rsidRDefault="00243CC8" w:rsidP="002B1C1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24</w:t>
            </w:r>
          </w:p>
        </w:tc>
        <w:tc>
          <w:tcPr>
            <w:tcW w:w="1844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Библиотека-филиал №22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843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420006, РТ,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г. Казань,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п.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Левченко, ул. Рахимова, д.19</w:t>
            </w:r>
          </w:p>
        </w:tc>
        <w:tc>
          <w:tcPr>
            <w:tcW w:w="1559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9.00 - 18.00,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выходные: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суббота, воскресенье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9.00 - 18.00,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выходные: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среда, суббота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</w:tcPr>
          <w:p w:rsidR="00243CC8" w:rsidRPr="00857478" w:rsidRDefault="00243CC8" w:rsidP="0026316B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pict>
                <v:shape id="_x0000_i1048" type="#_x0000_t75" style="width:104.25pt;height:96pt;visibility:visible">
                  <v:imagedata r:id="rId27" o:title=""/>
                </v:shape>
              </w:pict>
            </w:r>
          </w:p>
        </w:tc>
      </w:tr>
      <w:tr w:rsidR="00243CC8" w:rsidRPr="00857478" w:rsidTr="00733B2D">
        <w:tc>
          <w:tcPr>
            <w:tcW w:w="708" w:type="dxa"/>
          </w:tcPr>
          <w:p w:rsidR="00243CC8" w:rsidRPr="00857478" w:rsidRDefault="00243CC8" w:rsidP="002B1C1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25</w:t>
            </w:r>
          </w:p>
        </w:tc>
        <w:tc>
          <w:tcPr>
            <w:tcW w:w="1844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Библиотека-филиал №23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843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420103, РТ,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г. Казань, пр. Ямашева, д.54, кор.1</w:t>
            </w:r>
          </w:p>
        </w:tc>
        <w:tc>
          <w:tcPr>
            <w:tcW w:w="1559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10.00 - 19.00,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выходные: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суббота, воскресенье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10.00 - 19.00,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выходные: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среда, суббота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</w:tcPr>
          <w:p w:rsidR="00243CC8" w:rsidRPr="00857478" w:rsidRDefault="00243CC8" w:rsidP="002B1C1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noProof/>
                <w:lang w:eastAsia="ru-RU"/>
              </w:rPr>
              <w:pict>
                <v:shape id="Рисунок 4" o:spid="_x0000_i1049" type="#_x0000_t75" style="width:78pt;height:107.25pt;visibility:visible">
                  <v:imagedata r:id="rId28" o:title=""/>
                </v:shape>
              </w:pict>
            </w:r>
          </w:p>
        </w:tc>
      </w:tr>
      <w:tr w:rsidR="00243CC8" w:rsidRPr="00857478" w:rsidTr="00733B2D">
        <w:tc>
          <w:tcPr>
            <w:tcW w:w="708" w:type="dxa"/>
          </w:tcPr>
          <w:p w:rsidR="00243CC8" w:rsidRPr="00857478" w:rsidRDefault="00243CC8" w:rsidP="002B1C1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26</w:t>
            </w:r>
          </w:p>
        </w:tc>
        <w:tc>
          <w:tcPr>
            <w:tcW w:w="1844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Библиотека-филиал №24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843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420032, РТ,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г. Казань, ул. Ст.Халтурина, д.11/10</w:t>
            </w:r>
          </w:p>
        </w:tc>
        <w:tc>
          <w:tcPr>
            <w:tcW w:w="1559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10.00 - 19.00,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выходные: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суббота, воскресенье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10.00 - 19.00,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выходные: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четверг, воскресенье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</w:tcPr>
          <w:p w:rsidR="00243CC8" w:rsidRPr="00857478" w:rsidRDefault="00243CC8" w:rsidP="0026316B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pict>
                <v:shape id="Picture 8" o:spid="_x0000_i1050" type="#_x0000_t75" style="width:97.5pt;height:105pt;visibility:visible">
                  <v:imagedata r:id="rId29" o:title=""/>
                </v:shape>
              </w:pict>
            </w:r>
          </w:p>
        </w:tc>
      </w:tr>
      <w:tr w:rsidR="00243CC8" w:rsidRPr="00857478" w:rsidTr="00733B2D">
        <w:tc>
          <w:tcPr>
            <w:tcW w:w="708" w:type="dxa"/>
          </w:tcPr>
          <w:p w:rsidR="00243CC8" w:rsidRPr="00857478" w:rsidRDefault="00243CC8" w:rsidP="002B1C1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27</w:t>
            </w:r>
          </w:p>
        </w:tc>
        <w:tc>
          <w:tcPr>
            <w:tcW w:w="1844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Библиотека-филиал №25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843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420036, РТ,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г. Казань, ул. Побежимова, д.47</w:t>
            </w:r>
          </w:p>
        </w:tc>
        <w:tc>
          <w:tcPr>
            <w:tcW w:w="1559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10.00 - 19.00,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выходные: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суббота, воскресенье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10.00 - 19.00,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выходные: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среда, суббота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</w:tcPr>
          <w:p w:rsidR="00243CC8" w:rsidRPr="00857478" w:rsidRDefault="00243CC8" w:rsidP="002B1C1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pict>
                <v:shape id="_x0000_i1051" type="#_x0000_t75" style="width:101.25pt;height:92.25pt;visibility:visible">
                  <v:imagedata r:id="rId30" o:title=""/>
                </v:shape>
              </w:pict>
            </w:r>
          </w:p>
        </w:tc>
      </w:tr>
      <w:tr w:rsidR="00243CC8" w:rsidRPr="00857478" w:rsidTr="00733B2D">
        <w:tc>
          <w:tcPr>
            <w:tcW w:w="708" w:type="dxa"/>
          </w:tcPr>
          <w:p w:rsidR="00243CC8" w:rsidRPr="00857478" w:rsidRDefault="00243CC8" w:rsidP="002B1C1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28</w:t>
            </w:r>
          </w:p>
        </w:tc>
        <w:tc>
          <w:tcPr>
            <w:tcW w:w="1844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Библиотека-филиал №26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843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420030, РТ,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г. Казань, ул. К.Цеткин, 11</w:t>
            </w:r>
          </w:p>
        </w:tc>
        <w:tc>
          <w:tcPr>
            <w:tcW w:w="1559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9.00 - 19.00,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выходные: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суббота, воскресенье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9.00 - 19.00,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выходные: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среда, суббота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</w:tcPr>
          <w:p w:rsidR="00243CC8" w:rsidRPr="00857478" w:rsidRDefault="00243CC8" w:rsidP="0026316B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pict>
                <v:shape id="_x0000_i1052" type="#_x0000_t75" style="width:98.25pt;height:105.75pt;visibility:visible">
                  <v:imagedata r:id="rId31" o:title=""/>
                </v:shape>
              </w:pict>
            </w:r>
          </w:p>
        </w:tc>
      </w:tr>
      <w:tr w:rsidR="00243CC8" w:rsidRPr="00857478" w:rsidTr="00733B2D">
        <w:tc>
          <w:tcPr>
            <w:tcW w:w="708" w:type="dxa"/>
          </w:tcPr>
          <w:p w:rsidR="00243CC8" w:rsidRPr="00857478" w:rsidRDefault="00243CC8" w:rsidP="002B1C1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29</w:t>
            </w:r>
          </w:p>
        </w:tc>
        <w:tc>
          <w:tcPr>
            <w:tcW w:w="1844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Библиотека-филиал №27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843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420102, РТ,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г. Казань, ул. Г.Баруди, д.25а</w:t>
            </w:r>
          </w:p>
        </w:tc>
        <w:tc>
          <w:tcPr>
            <w:tcW w:w="1559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9.00 - 19.00,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выходные: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суббота, воскресенье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9.00 - 19.00,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выходные: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среда, суббота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</w:tcPr>
          <w:p w:rsidR="00243CC8" w:rsidRPr="00857478" w:rsidRDefault="00243CC8" w:rsidP="002B1C1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pict>
                <v:shape id="_x0000_i1053" type="#_x0000_t75" style="width:105pt;height:81.75pt;visibility:visible">
                  <v:imagedata r:id="rId32" o:title=""/>
                </v:shape>
              </w:pict>
            </w:r>
          </w:p>
        </w:tc>
      </w:tr>
      <w:tr w:rsidR="00243CC8" w:rsidRPr="00857478" w:rsidTr="00733B2D">
        <w:tc>
          <w:tcPr>
            <w:tcW w:w="708" w:type="dxa"/>
          </w:tcPr>
          <w:p w:rsidR="00243CC8" w:rsidRPr="00857478" w:rsidRDefault="00243CC8" w:rsidP="002B1C1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1844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Библиотека-филиал №28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843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420057, РТ,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г. Казань, Пр. Ибрагимова, д.12</w:t>
            </w:r>
          </w:p>
        </w:tc>
        <w:tc>
          <w:tcPr>
            <w:tcW w:w="1559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10.00 - 19.00,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выходные: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суббота, воскресенье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10.00 - 19.00,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выходные: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среда, суббота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</w:tcPr>
          <w:p w:rsidR="00243CC8" w:rsidRPr="00857478" w:rsidRDefault="00243CC8" w:rsidP="0026316B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pict>
                <v:shape id="_x0000_i1054" type="#_x0000_t75" style="width:97.5pt;height:101.25pt;visibility:visible">
                  <v:imagedata r:id="rId33" o:title="" cropbottom="8315f" cropleft="8333f"/>
                </v:shape>
              </w:pict>
            </w:r>
          </w:p>
        </w:tc>
      </w:tr>
      <w:tr w:rsidR="00243CC8" w:rsidRPr="00857478" w:rsidTr="00733B2D">
        <w:tc>
          <w:tcPr>
            <w:tcW w:w="708" w:type="dxa"/>
          </w:tcPr>
          <w:p w:rsidR="00243CC8" w:rsidRPr="00857478" w:rsidRDefault="00243CC8" w:rsidP="002B1C1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31</w:t>
            </w:r>
          </w:p>
        </w:tc>
        <w:tc>
          <w:tcPr>
            <w:tcW w:w="1844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Библиотека-филиал №29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843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420044, РТ,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г. Казань, ул. Восстания, д.26</w:t>
            </w:r>
          </w:p>
        </w:tc>
        <w:tc>
          <w:tcPr>
            <w:tcW w:w="1559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9.00 - 19.00,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выходные: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суббота, воскресенье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9.00 - 19.00,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выходной: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суббота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</w:tcPr>
          <w:p w:rsidR="00243CC8" w:rsidRPr="00857478" w:rsidRDefault="00243CC8" w:rsidP="002B1C1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pict>
                <v:shape id="_x0000_i1055" type="#_x0000_t75" style="width:104.25pt;height:104.25pt;visibility:visible">
                  <v:imagedata r:id="rId34" o:title="" cropbottom="3717f"/>
                </v:shape>
              </w:pict>
            </w:r>
          </w:p>
        </w:tc>
      </w:tr>
      <w:tr w:rsidR="00243CC8" w:rsidRPr="00857478" w:rsidTr="00733B2D">
        <w:tc>
          <w:tcPr>
            <w:tcW w:w="708" w:type="dxa"/>
          </w:tcPr>
          <w:p w:rsidR="00243CC8" w:rsidRPr="00857478" w:rsidRDefault="00243CC8" w:rsidP="002B1C1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32</w:t>
            </w:r>
          </w:p>
        </w:tc>
        <w:tc>
          <w:tcPr>
            <w:tcW w:w="1844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Библиотека-филиал №30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843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420039, РТ,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г. Казань, ул. Гагарина, д.109</w:t>
            </w:r>
          </w:p>
        </w:tc>
        <w:tc>
          <w:tcPr>
            <w:tcW w:w="1559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10.00 - 19.00,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выходные: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суббота, воскресенье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10.00 - 19.00,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выходные: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среда, суббота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</w:tcPr>
          <w:p w:rsidR="00243CC8" w:rsidRPr="00857478" w:rsidRDefault="00243CC8" w:rsidP="0026316B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pict>
                <v:shape id="_x0000_i1056" type="#_x0000_t75" style="width:105pt;height:82.5pt;visibility:visible">
                  <v:imagedata r:id="rId35" o:title=""/>
                </v:shape>
              </w:pict>
            </w:r>
          </w:p>
        </w:tc>
      </w:tr>
      <w:tr w:rsidR="00243CC8" w:rsidRPr="00857478" w:rsidTr="00733B2D">
        <w:tc>
          <w:tcPr>
            <w:tcW w:w="708" w:type="dxa"/>
          </w:tcPr>
          <w:p w:rsidR="00243CC8" w:rsidRPr="00857478" w:rsidRDefault="00243CC8" w:rsidP="002B1C1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33</w:t>
            </w:r>
          </w:p>
        </w:tc>
        <w:tc>
          <w:tcPr>
            <w:tcW w:w="1844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Библиотека-филиал №31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843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420098, РТ,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г. Казань,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п. Сухая Река, ул.Б.Заречная, д.22</w:t>
            </w:r>
          </w:p>
        </w:tc>
        <w:tc>
          <w:tcPr>
            <w:tcW w:w="1559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9.00 - 18.00,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выходные: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суббота, воскресенье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9.00 - 18.00,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выходные: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среда, суббота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</w:tcPr>
          <w:p w:rsidR="00243CC8" w:rsidRPr="00857478" w:rsidRDefault="00243CC8" w:rsidP="002B1C1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pict>
                <v:shape id="_x0000_i1057" type="#_x0000_t75" style="width:104.25pt;height:81pt;visibility:visible">
                  <v:imagedata r:id="rId36" o:title=""/>
                </v:shape>
              </w:pict>
            </w:r>
          </w:p>
        </w:tc>
      </w:tr>
      <w:tr w:rsidR="00243CC8" w:rsidRPr="00857478" w:rsidTr="00733B2D">
        <w:tc>
          <w:tcPr>
            <w:tcW w:w="708" w:type="dxa"/>
          </w:tcPr>
          <w:p w:rsidR="00243CC8" w:rsidRPr="00857478" w:rsidRDefault="00243CC8" w:rsidP="002B1C1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34</w:t>
            </w:r>
          </w:p>
        </w:tc>
        <w:tc>
          <w:tcPr>
            <w:tcW w:w="1844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Библиотека-филиал №32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843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420102, РТ,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г. Казань,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ул. Чкалова, д.15/43</w:t>
            </w:r>
          </w:p>
        </w:tc>
        <w:tc>
          <w:tcPr>
            <w:tcW w:w="1559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9.00 - 18.00,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выходные: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суббота, воскресенье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9.00 - 18.00,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выходные: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среда, суббота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</w:tcPr>
          <w:p w:rsidR="00243CC8" w:rsidRPr="00857478" w:rsidRDefault="00243CC8" w:rsidP="00EF664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pict>
                <v:shape id="_x0000_i1058" type="#_x0000_t75" style="width:111.75pt;height:96pt;visibility:visible">
                  <v:imagedata r:id="rId37" o:title=""/>
                </v:shape>
              </w:pict>
            </w:r>
          </w:p>
        </w:tc>
      </w:tr>
      <w:tr w:rsidR="00243CC8" w:rsidRPr="00857478" w:rsidTr="00733B2D">
        <w:tc>
          <w:tcPr>
            <w:tcW w:w="708" w:type="dxa"/>
          </w:tcPr>
          <w:p w:rsidR="00243CC8" w:rsidRPr="00857478" w:rsidRDefault="00243CC8" w:rsidP="002B1C1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35</w:t>
            </w:r>
          </w:p>
        </w:tc>
        <w:tc>
          <w:tcPr>
            <w:tcW w:w="1844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Библиотека-филиал №33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843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420079, РТ,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г. Казань,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п. Н.Аракчино, ул. Минусинская, д.1, кор.2</w:t>
            </w:r>
          </w:p>
        </w:tc>
        <w:tc>
          <w:tcPr>
            <w:tcW w:w="1559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9.00 - 18.00,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выходные: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суббота, воскресенье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9.00 - 18.00,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выходные: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среда, суббота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</w:tcPr>
          <w:p w:rsidR="00243CC8" w:rsidRPr="00857478" w:rsidRDefault="00243CC8" w:rsidP="002B1C1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pict>
                <v:shape id="_x0000_i1059" type="#_x0000_t75" style="width:90.75pt;height:105.75pt;visibility:visible">
                  <v:imagedata r:id="rId38" o:title=""/>
                </v:shape>
              </w:pict>
            </w:r>
          </w:p>
        </w:tc>
      </w:tr>
      <w:tr w:rsidR="00243CC8" w:rsidRPr="00857478" w:rsidTr="00733B2D">
        <w:tc>
          <w:tcPr>
            <w:tcW w:w="708" w:type="dxa"/>
          </w:tcPr>
          <w:p w:rsidR="00243CC8" w:rsidRPr="00857478" w:rsidRDefault="00243CC8" w:rsidP="002B1C1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36</w:t>
            </w:r>
          </w:p>
        </w:tc>
        <w:tc>
          <w:tcPr>
            <w:tcW w:w="1844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Библиотека-филиал №34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843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420078, РТ,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г. Казань,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п. Юдино, ул.Ферганская, д.3</w:t>
            </w:r>
          </w:p>
        </w:tc>
        <w:tc>
          <w:tcPr>
            <w:tcW w:w="1559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9.00 - 18.00,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выходные: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суббота, воскресенье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9.00 - 18.00,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выходные: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среда, суббота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</w:tcPr>
          <w:p w:rsidR="00243CC8" w:rsidRPr="00857478" w:rsidRDefault="00243CC8" w:rsidP="00EF664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pict>
                <v:shape id="_x0000_i1060" type="#_x0000_t75" style="width:99.75pt;height:84pt;visibility:visible">
                  <v:imagedata r:id="rId39" o:title=""/>
                </v:shape>
              </w:pict>
            </w:r>
          </w:p>
        </w:tc>
      </w:tr>
      <w:tr w:rsidR="00243CC8" w:rsidRPr="00857478" w:rsidTr="00733B2D">
        <w:tc>
          <w:tcPr>
            <w:tcW w:w="708" w:type="dxa"/>
          </w:tcPr>
          <w:p w:rsidR="00243CC8" w:rsidRPr="00857478" w:rsidRDefault="00243CC8" w:rsidP="002B1C1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37</w:t>
            </w:r>
          </w:p>
        </w:tc>
        <w:tc>
          <w:tcPr>
            <w:tcW w:w="1844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Библиотека-филиал №35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843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420005, РТ,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г. Казань,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п. Н.Отары, ул.Калинина, д.60а</w:t>
            </w:r>
          </w:p>
        </w:tc>
        <w:tc>
          <w:tcPr>
            <w:tcW w:w="1559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10.00 - 19.00,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выходные: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суббота, воскресенье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10.00 - 19.00,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выходной: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суббота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</w:tcPr>
          <w:p w:rsidR="00243CC8" w:rsidRPr="00857478" w:rsidRDefault="00243CC8" w:rsidP="00C9064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pict>
                <v:shape id="Рисунок 1" o:spid="_x0000_i1061" type="#_x0000_t75" style="width:105pt;height:69.75pt;visibility:visible">
                  <v:imagedata r:id="rId40" o:title=""/>
                </v:shape>
              </w:pict>
            </w:r>
          </w:p>
        </w:tc>
      </w:tr>
      <w:tr w:rsidR="00243CC8" w:rsidRPr="00857478" w:rsidTr="00733B2D">
        <w:tc>
          <w:tcPr>
            <w:tcW w:w="708" w:type="dxa"/>
          </w:tcPr>
          <w:p w:rsidR="00243CC8" w:rsidRPr="00857478" w:rsidRDefault="00243CC8" w:rsidP="002B1C1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38</w:t>
            </w:r>
          </w:p>
        </w:tc>
        <w:tc>
          <w:tcPr>
            <w:tcW w:w="1844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Библиотека-филиал №36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843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420057 РТ,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г. Казань, ул. Пр.Ибрагимова, д.2</w:t>
            </w:r>
          </w:p>
        </w:tc>
        <w:tc>
          <w:tcPr>
            <w:tcW w:w="1559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9.00 - 18.00,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выходные: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суббота, воскресенье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9.00 - 18.00,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выходные: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среда, суббота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</w:tcPr>
          <w:p w:rsidR="00243CC8" w:rsidRPr="00857478" w:rsidRDefault="00243CC8" w:rsidP="00EF664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pict>
                <v:shape id="_x0000_i1062" type="#_x0000_t75" style="width:108pt;height:81pt;visibility:visible">
                  <v:imagedata r:id="rId41" o:title=""/>
                </v:shape>
              </w:pict>
            </w:r>
          </w:p>
        </w:tc>
      </w:tr>
      <w:tr w:rsidR="00243CC8" w:rsidRPr="00857478" w:rsidTr="00733B2D">
        <w:tc>
          <w:tcPr>
            <w:tcW w:w="708" w:type="dxa"/>
          </w:tcPr>
          <w:p w:rsidR="00243CC8" w:rsidRPr="00857478" w:rsidRDefault="00243CC8" w:rsidP="002B1C1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39</w:t>
            </w:r>
          </w:p>
        </w:tc>
        <w:tc>
          <w:tcPr>
            <w:tcW w:w="1844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Библиотека-филиал №37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843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420088, РТ,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г. Казань, ул. Ак.Губкина, д.39/1</w:t>
            </w:r>
          </w:p>
        </w:tc>
        <w:tc>
          <w:tcPr>
            <w:tcW w:w="1559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9.00 - 18.00,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выходные: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суббота, воскресенье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9.00 - 18.00,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выходные: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среда, суббота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</w:tcPr>
          <w:p w:rsidR="00243CC8" w:rsidRPr="00857478" w:rsidRDefault="00243CC8" w:rsidP="002B1C1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pict>
                <v:shape id="_x0000_i1063" type="#_x0000_t75" style="width:96.75pt;height:90.75pt;visibility:visible">
                  <v:imagedata r:id="rId42" o:title=""/>
                </v:shape>
              </w:pict>
            </w:r>
          </w:p>
        </w:tc>
      </w:tr>
      <w:tr w:rsidR="00243CC8" w:rsidRPr="00857478" w:rsidTr="00733B2D">
        <w:tc>
          <w:tcPr>
            <w:tcW w:w="708" w:type="dxa"/>
          </w:tcPr>
          <w:p w:rsidR="00243CC8" w:rsidRPr="00857478" w:rsidRDefault="00243CC8" w:rsidP="002B1C1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1844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Библиотека-филиал №38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843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420015, РТ,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г. Казань, ул. Б.Красная, д.54</w:t>
            </w:r>
          </w:p>
        </w:tc>
        <w:tc>
          <w:tcPr>
            <w:tcW w:w="1559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9.00 - 18.00,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выходные: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суббота, воскресенье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9.00 - 18.00,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выходные: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среда, суббота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</w:tcPr>
          <w:p w:rsidR="00243CC8" w:rsidRPr="00857478" w:rsidRDefault="00243CC8" w:rsidP="00EF664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pict>
                <v:shape id="_x0000_i1064" type="#_x0000_t75" style="width:97.5pt;height:94.5pt;visibility:visible">
                  <v:imagedata r:id="rId43" o:title=""/>
                </v:shape>
              </w:pict>
            </w:r>
          </w:p>
        </w:tc>
      </w:tr>
      <w:tr w:rsidR="00243CC8" w:rsidRPr="00857478" w:rsidTr="00733B2D">
        <w:tc>
          <w:tcPr>
            <w:tcW w:w="708" w:type="dxa"/>
          </w:tcPr>
          <w:p w:rsidR="00243CC8" w:rsidRPr="00857478" w:rsidRDefault="00243CC8" w:rsidP="002B1C1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41</w:t>
            </w:r>
          </w:p>
        </w:tc>
        <w:tc>
          <w:tcPr>
            <w:tcW w:w="1844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Библиотека-филиал №39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843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420036, РТ,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г. Казань, ул. Социалистическая, д. 3</w:t>
            </w:r>
          </w:p>
        </w:tc>
        <w:tc>
          <w:tcPr>
            <w:tcW w:w="1559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9.00 - 18.00,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выходные: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суббота, воскресенье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9.00 - 18.00,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выходные: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среда, суббота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</w:tcPr>
          <w:p w:rsidR="00243CC8" w:rsidRPr="00857478" w:rsidRDefault="00243CC8" w:rsidP="002B1C1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pict>
                <v:shape id="_x0000_i1065" type="#_x0000_t75" style="width:116.25pt;height:87.75pt;visibility:visible">
                  <v:imagedata r:id="rId44" o:title=""/>
                </v:shape>
              </w:pict>
            </w:r>
          </w:p>
        </w:tc>
      </w:tr>
      <w:tr w:rsidR="00243CC8" w:rsidRPr="00857478" w:rsidTr="00733B2D">
        <w:tc>
          <w:tcPr>
            <w:tcW w:w="708" w:type="dxa"/>
          </w:tcPr>
          <w:p w:rsidR="00243CC8" w:rsidRPr="00857478" w:rsidRDefault="00243CC8" w:rsidP="002B1C1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42</w:t>
            </w:r>
          </w:p>
        </w:tc>
        <w:tc>
          <w:tcPr>
            <w:tcW w:w="1844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Библиотека-филиал №40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843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420111, РТ,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г. Казань, ул.Гаврилова, д.20б</w:t>
            </w:r>
          </w:p>
        </w:tc>
        <w:tc>
          <w:tcPr>
            <w:tcW w:w="1559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9.00 - 18.00,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выходные: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суббота, воскресенье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9.00 - 18.00,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выходные: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среда, суббота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</w:tcPr>
          <w:p w:rsidR="00243CC8" w:rsidRPr="00857478" w:rsidRDefault="00243CC8" w:rsidP="00EF664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pict>
                <v:shape id="_x0000_i1066" type="#_x0000_t75" style="width:93pt;height:117.75pt;visibility:visible">
                  <v:imagedata r:id="rId45" o:title=""/>
                </v:shape>
              </w:pict>
            </w:r>
          </w:p>
        </w:tc>
      </w:tr>
      <w:tr w:rsidR="00243CC8" w:rsidRPr="00857478" w:rsidTr="00733B2D">
        <w:tc>
          <w:tcPr>
            <w:tcW w:w="708" w:type="dxa"/>
          </w:tcPr>
          <w:p w:rsidR="00243CC8" w:rsidRPr="00857478" w:rsidRDefault="00243CC8" w:rsidP="002B1C1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43</w:t>
            </w:r>
          </w:p>
        </w:tc>
        <w:tc>
          <w:tcPr>
            <w:tcW w:w="1844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Библиотека-филиал №41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843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420049, РТ,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г. Казань, ул.Шаляпина, д.25</w:t>
            </w:r>
          </w:p>
        </w:tc>
        <w:tc>
          <w:tcPr>
            <w:tcW w:w="1559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9.00 - 18.00,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выходные: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суббота, воскресенье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9.00 - 18.00,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выходные: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среда, суббота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</w:tcPr>
          <w:p w:rsidR="00243CC8" w:rsidRPr="00857478" w:rsidRDefault="00243CC8" w:rsidP="002B1C1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pict>
                <v:shape id="_x0000_i1067" type="#_x0000_t75" style="width:110.25pt;height:83.25pt;visibility:visible">
                  <v:imagedata r:id="rId46" o:title=""/>
                </v:shape>
              </w:pict>
            </w:r>
          </w:p>
        </w:tc>
      </w:tr>
      <w:tr w:rsidR="00243CC8" w:rsidRPr="00857478" w:rsidTr="00733B2D">
        <w:tc>
          <w:tcPr>
            <w:tcW w:w="708" w:type="dxa"/>
          </w:tcPr>
          <w:p w:rsidR="00243CC8" w:rsidRPr="00857478" w:rsidRDefault="00243CC8" w:rsidP="002B1C1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44</w:t>
            </w:r>
          </w:p>
        </w:tc>
        <w:tc>
          <w:tcPr>
            <w:tcW w:w="1844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Библиотека-филиал №42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843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420073, РТ,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г. Казань, ул. А.Кутуя, д.68/2</w:t>
            </w:r>
          </w:p>
        </w:tc>
        <w:tc>
          <w:tcPr>
            <w:tcW w:w="1559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9.00 - 18.00,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выходные: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суббота, воскресенье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9.00 - 18.00,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выходные: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среда, суббота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</w:tcPr>
          <w:p w:rsidR="00243CC8" w:rsidRPr="00857478" w:rsidRDefault="00243CC8" w:rsidP="00EF664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pict>
                <v:shape id="Рисунок 2" o:spid="_x0000_i1068" type="#_x0000_t75" style="width:93pt;height:91.5pt;visibility:visible">
                  <v:imagedata r:id="rId47" o:title=""/>
                </v:shape>
              </w:pict>
            </w:r>
          </w:p>
        </w:tc>
      </w:tr>
      <w:tr w:rsidR="00243CC8" w:rsidRPr="00857478" w:rsidTr="00733B2D">
        <w:tc>
          <w:tcPr>
            <w:tcW w:w="708" w:type="dxa"/>
          </w:tcPr>
          <w:p w:rsidR="00243CC8" w:rsidRPr="00857478" w:rsidRDefault="00243CC8" w:rsidP="002B1C1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45</w:t>
            </w:r>
          </w:p>
        </w:tc>
        <w:tc>
          <w:tcPr>
            <w:tcW w:w="1844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Библиотека-филиал №43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843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420080, РТ,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г. Казань, ул. Декабристов, д.183</w:t>
            </w:r>
          </w:p>
        </w:tc>
        <w:tc>
          <w:tcPr>
            <w:tcW w:w="1559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9.00 - 18.00,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выходные: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суббота, воскресенье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9.00 - 18.00,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выходные: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среда, суббота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</w:tcPr>
          <w:p w:rsidR="00243CC8" w:rsidRPr="00857478" w:rsidRDefault="00243CC8" w:rsidP="002B1C1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pict>
                <v:shape id="_x0000_i1069" type="#_x0000_t75" style="width:114pt;height:84.75pt;visibility:visible">
                  <v:imagedata r:id="rId48" o:title=""/>
                </v:shape>
              </w:pict>
            </w:r>
          </w:p>
        </w:tc>
      </w:tr>
      <w:tr w:rsidR="00243CC8" w:rsidRPr="00857478" w:rsidTr="00733B2D">
        <w:tc>
          <w:tcPr>
            <w:tcW w:w="708" w:type="dxa"/>
          </w:tcPr>
          <w:p w:rsidR="00243CC8" w:rsidRPr="00857478" w:rsidRDefault="00243CC8" w:rsidP="002B1C1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46</w:t>
            </w:r>
          </w:p>
        </w:tc>
        <w:tc>
          <w:tcPr>
            <w:tcW w:w="1844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Библиотека-филиал №44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843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420004, РТ,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г .Казань, ул. Юбилейная, д.1/43</w:t>
            </w:r>
          </w:p>
        </w:tc>
        <w:tc>
          <w:tcPr>
            <w:tcW w:w="1559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9.00 - 18.00,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выходные: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суббота, воскресенье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9.00 - 18.00,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выходные: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среда, воскресенье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</w:tcPr>
          <w:p w:rsidR="00243CC8" w:rsidRPr="00857478" w:rsidRDefault="00243CC8" w:rsidP="00EF664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pict>
                <v:shape id="_x0000_i1070" type="#_x0000_t75" style="width:109.5pt;height:81.75pt;visibility:visible">
                  <v:imagedata r:id="rId49" o:title=""/>
                </v:shape>
              </w:pict>
            </w:r>
          </w:p>
        </w:tc>
      </w:tr>
      <w:tr w:rsidR="00243CC8" w:rsidRPr="00857478" w:rsidTr="00733B2D">
        <w:tc>
          <w:tcPr>
            <w:tcW w:w="708" w:type="dxa"/>
          </w:tcPr>
          <w:p w:rsidR="00243CC8" w:rsidRPr="00857478" w:rsidRDefault="00243CC8" w:rsidP="002B1C1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47</w:t>
            </w:r>
          </w:p>
        </w:tc>
        <w:tc>
          <w:tcPr>
            <w:tcW w:w="1844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Библиотека-филиал №45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843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420103, РТ,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г. Казань, ул. Амирхана, д.24</w:t>
            </w:r>
          </w:p>
        </w:tc>
        <w:tc>
          <w:tcPr>
            <w:tcW w:w="1559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9.00 - 18.00,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выходные: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суббота, воскресенье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9.00 - 18.00,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выходные: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среда, суббота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</w:tcPr>
          <w:p w:rsidR="00243CC8" w:rsidRPr="00857478" w:rsidRDefault="00243CC8" w:rsidP="002B1C1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pict>
                <v:shape id="_x0000_i1071" type="#_x0000_t75" style="width:96.75pt;height:98.25pt;visibility:visible">
                  <v:imagedata r:id="rId50" o:title="" cropleft="16766f"/>
                </v:shape>
              </w:pict>
            </w:r>
          </w:p>
        </w:tc>
      </w:tr>
      <w:tr w:rsidR="00243CC8" w:rsidRPr="00857478" w:rsidTr="00733B2D">
        <w:tc>
          <w:tcPr>
            <w:tcW w:w="708" w:type="dxa"/>
          </w:tcPr>
          <w:p w:rsidR="00243CC8" w:rsidRPr="00857478" w:rsidRDefault="00243CC8" w:rsidP="002B1C1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48</w:t>
            </w:r>
          </w:p>
        </w:tc>
        <w:tc>
          <w:tcPr>
            <w:tcW w:w="1844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Библиотека-филиал №46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843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420066, РТ,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г. Казань, ул.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Чистопольская, д.4</w:t>
            </w:r>
          </w:p>
        </w:tc>
        <w:tc>
          <w:tcPr>
            <w:tcW w:w="1559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9.00 - 18.00,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выходные: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суббота, воскресенье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9.00 - 18.00,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выходные: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среда, суббота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</w:tcPr>
          <w:p w:rsidR="00243CC8" w:rsidRPr="00857478" w:rsidRDefault="00243CC8" w:rsidP="00EF6647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pict>
                <v:shape id="_x0000_i1072" type="#_x0000_t75" style="width:108.75pt;height:81pt;visibility:visible">
                  <v:imagedata r:id="rId51" o:title=""/>
                </v:shape>
              </w:pict>
            </w:r>
          </w:p>
        </w:tc>
      </w:tr>
      <w:tr w:rsidR="00243CC8" w:rsidRPr="00857478" w:rsidTr="00733B2D">
        <w:tc>
          <w:tcPr>
            <w:tcW w:w="708" w:type="dxa"/>
          </w:tcPr>
          <w:p w:rsidR="00243CC8" w:rsidRPr="00857478" w:rsidRDefault="00243CC8" w:rsidP="002B1C1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49</w:t>
            </w:r>
          </w:p>
        </w:tc>
        <w:tc>
          <w:tcPr>
            <w:tcW w:w="1844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Библиотека-филиал №47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1843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420061, РТ,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bCs/>
                <w:sz w:val="24"/>
                <w:szCs w:val="24"/>
              </w:rPr>
              <w:t>г. Казань, ул. Н.Ершова, д.57а</w:t>
            </w:r>
          </w:p>
        </w:tc>
        <w:tc>
          <w:tcPr>
            <w:tcW w:w="1559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9.00 - 18.00,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выходные: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суббота, воскресенье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9.00 - 18.00,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выходной: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sz w:val="24"/>
                <w:szCs w:val="24"/>
              </w:rPr>
              <w:t>воскресенье</w:t>
            </w:r>
          </w:p>
          <w:p w:rsidR="00243CC8" w:rsidRPr="0085747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8" w:type="dxa"/>
          </w:tcPr>
          <w:p w:rsidR="00243CC8" w:rsidRPr="00857478" w:rsidRDefault="00243CC8" w:rsidP="002B1C1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57478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pict>
                <v:shape id="_x0000_i1073" type="#_x0000_t75" style="width:105.75pt;height:102pt;visibility:visible">
                  <v:imagedata r:id="rId52" o:title=""/>
                </v:shape>
              </w:pict>
            </w:r>
          </w:p>
        </w:tc>
      </w:tr>
      <w:tr w:rsidR="00243CC8" w:rsidRPr="00857478" w:rsidTr="00563EF9">
        <w:tc>
          <w:tcPr>
            <w:tcW w:w="10773" w:type="dxa"/>
            <w:gridSpan w:val="6"/>
          </w:tcPr>
          <w:p w:rsidR="00243CC8" w:rsidRPr="00563EF9" w:rsidRDefault="00243CC8" w:rsidP="00563EF9">
            <w:pPr>
              <w:spacing w:after="0" w:line="240" w:lineRule="auto"/>
              <w:jc w:val="center"/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</w:pPr>
            <w:r w:rsidRPr="00563EF9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t xml:space="preserve">Парки скверы </w:t>
            </w:r>
          </w:p>
        </w:tc>
      </w:tr>
      <w:tr w:rsidR="00243CC8" w:rsidRPr="00D87498" w:rsidTr="00DD4924">
        <w:trPr>
          <w:trHeight w:val="870"/>
        </w:trPr>
        <w:tc>
          <w:tcPr>
            <w:tcW w:w="708" w:type="dxa"/>
          </w:tcPr>
          <w:p w:rsidR="00243CC8" w:rsidRPr="00D87498" w:rsidRDefault="00243CC8" w:rsidP="002B1C1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4" w:type="dxa"/>
          </w:tcPr>
          <w:p w:rsidR="00243CC8" w:rsidRPr="00D87498" w:rsidRDefault="00243CC8" w:rsidP="00DD492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D87498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Горкинско-Ометьевский лес (ГОЛ)</w:t>
            </w:r>
          </w:p>
        </w:tc>
        <w:tc>
          <w:tcPr>
            <w:tcW w:w="1843" w:type="dxa"/>
          </w:tcPr>
          <w:p w:rsidR="00243CC8" w:rsidRPr="00D87498" w:rsidRDefault="00243CC8" w:rsidP="00563EF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87498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Советский район, Пр.Победы</w:t>
            </w:r>
          </w:p>
        </w:tc>
        <w:tc>
          <w:tcPr>
            <w:tcW w:w="1559" w:type="dxa"/>
          </w:tcPr>
          <w:p w:rsidR="00243CC8" w:rsidRPr="00D87498" w:rsidRDefault="00243CC8" w:rsidP="00563EF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</w:tcPr>
          <w:p w:rsidR="00243CC8" w:rsidRPr="00D87498" w:rsidRDefault="00243CC8" w:rsidP="00563EF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18" w:type="dxa"/>
          </w:tcPr>
          <w:p w:rsidR="00243CC8" w:rsidRPr="00D87498" w:rsidRDefault="00243CC8" w:rsidP="00563EF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87498">
              <w:rPr>
                <w:rFonts w:ascii="Times New Roman" w:hAnsi="Times New Roman"/>
                <w:noProof/>
                <w:color w:val="000000"/>
                <w:sz w:val="24"/>
                <w:szCs w:val="24"/>
                <w:lang w:eastAsia="ru-RU"/>
              </w:rPr>
              <w:pict>
                <v:shape id="Рисунок 6" o:spid="_x0000_i1074" type="#_x0000_t75" style="width:114.75pt;height:76.5pt;visibility:visible">
                  <v:imagedata r:id="rId53" o:title=""/>
                </v:shape>
              </w:pict>
            </w:r>
          </w:p>
        </w:tc>
      </w:tr>
      <w:tr w:rsidR="00243CC8" w:rsidRPr="00D87498" w:rsidTr="00DD4924">
        <w:trPr>
          <w:trHeight w:val="870"/>
        </w:trPr>
        <w:tc>
          <w:tcPr>
            <w:tcW w:w="708" w:type="dxa"/>
          </w:tcPr>
          <w:p w:rsidR="00243CC8" w:rsidRPr="00D87498" w:rsidRDefault="00243CC8" w:rsidP="002B1C1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4" w:type="dxa"/>
          </w:tcPr>
          <w:p w:rsidR="00243CC8" w:rsidRPr="00D87498" w:rsidRDefault="00243CC8" w:rsidP="00DD492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D87498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Крылья Советов + сквер у ДК Ленина</w:t>
            </w:r>
          </w:p>
        </w:tc>
        <w:tc>
          <w:tcPr>
            <w:tcW w:w="1843" w:type="dxa"/>
          </w:tcPr>
          <w:p w:rsidR="00243CC8" w:rsidRPr="00D87498" w:rsidRDefault="00243CC8" w:rsidP="00563EF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87498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Авиастроительный район,</w:t>
            </w:r>
          </w:p>
          <w:p w:rsidR="00243CC8" w:rsidRPr="00D87498" w:rsidRDefault="00243CC8" w:rsidP="00563EF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87498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 О.Кошевого</w:t>
            </w:r>
          </w:p>
        </w:tc>
        <w:tc>
          <w:tcPr>
            <w:tcW w:w="1559" w:type="dxa"/>
          </w:tcPr>
          <w:p w:rsidR="00243CC8" w:rsidRPr="00D87498" w:rsidRDefault="00243CC8" w:rsidP="00563EF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</w:tcPr>
          <w:p w:rsidR="00243CC8" w:rsidRPr="00D87498" w:rsidRDefault="00243CC8" w:rsidP="00563EF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18" w:type="dxa"/>
          </w:tcPr>
          <w:p w:rsidR="00243CC8" w:rsidRPr="00D87498" w:rsidRDefault="00243CC8" w:rsidP="00563EF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87498">
              <w:rPr>
                <w:rFonts w:ascii="Times New Roman" w:hAnsi="Times New Roman"/>
                <w:noProof/>
                <w:color w:val="000000"/>
                <w:sz w:val="24"/>
                <w:szCs w:val="24"/>
                <w:lang w:eastAsia="ru-RU"/>
              </w:rPr>
              <w:pict>
                <v:shape id="Рисунок 17" o:spid="_x0000_i1075" type="#_x0000_t75" style="width:135.75pt;height:75pt;visibility:visible">
                  <v:imagedata r:id="rId54" o:title=""/>
                </v:shape>
              </w:pict>
            </w:r>
          </w:p>
        </w:tc>
      </w:tr>
      <w:tr w:rsidR="00243CC8" w:rsidRPr="00D87498" w:rsidTr="00DD4924">
        <w:trPr>
          <w:trHeight w:val="870"/>
        </w:trPr>
        <w:tc>
          <w:tcPr>
            <w:tcW w:w="708" w:type="dxa"/>
          </w:tcPr>
          <w:p w:rsidR="00243CC8" w:rsidRPr="00D87498" w:rsidRDefault="00243CC8" w:rsidP="002B1C1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4" w:type="dxa"/>
          </w:tcPr>
          <w:p w:rsidR="00243CC8" w:rsidRPr="00D8749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D87498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Парк Победы</w:t>
            </w:r>
          </w:p>
        </w:tc>
        <w:tc>
          <w:tcPr>
            <w:tcW w:w="1843" w:type="dxa"/>
          </w:tcPr>
          <w:p w:rsidR="00243CC8" w:rsidRPr="00D87498" w:rsidRDefault="00243CC8" w:rsidP="00563EF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87498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Ново-Савиновский район, Пр.Ямашева</w:t>
            </w:r>
          </w:p>
        </w:tc>
        <w:tc>
          <w:tcPr>
            <w:tcW w:w="1559" w:type="dxa"/>
          </w:tcPr>
          <w:p w:rsidR="00243CC8" w:rsidRPr="00D87498" w:rsidRDefault="00243CC8" w:rsidP="00563EF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</w:tcPr>
          <w:p w:rsidR="00243CC8" w:rsidRPr="00D87498" w:rsidRDefault="00243CC8" w:rsidP="00563EF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18" w:type="dxa"/>
          </w:tcPr>
          <w:p w:rsidR="00243CC8" w:rsidRPr="00D87498" w:rsidRDefault="00243CC8" w:rsidP="00563EF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87498">
              <w:rPr>
                <w:rFonts w:ascii="Times New Roman" w:hAnsi="Times New Roman"/>
                <w:noProof/>
                <w:color w:val="000000"/>
                <w:sz w:val="24"/>
                <w:szCs w:val="24"/>
                <w:lang w:eastAsia="ru-RU"/>
              </w:rPr>
              <w:pict>
                <v:shape id="Рисунок 14" o:spid="_x0000_i1076" type="#_x0000_t75" style="width:134.25pt;height:73.5pt;visibility:visible">
                  <v:imagedata r:id="rId55" o:title=""/>
                </v:shape>
              </w:pict>
            </w:r>
          </w:p>
        </w:tc>
      </w:tr>
      <w:tr w:rsidR="00243CC8" w:rsidRPr="00D87498" w:rsidTr="00DD4924">
        <w:trPr>
          <w:trHeight w:val="870"/>
        </w:trPr>
        <w:tc>
          <w:tcPr>
            <w:tcW w:w="708" w:type="dxa"/>
          </w:tcPr>
          <w:p w:rsidR="00243CC8" w:rsidRPr="00D87498" w:rsidRDefault="00243CC8" w:rsidP="002B1C1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4" w:type="dxa"/>
          </w:tcPr>
          <w:p w:rsidR="00243CC8" w:rsidRPr="00D8749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D87498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Лядской Сад</w:t>
            </w:r>
          </w:p>
        </w:tc>
        <w:tc>
          <w:tcPr>
            <w:tcW w:w="1843" w:type="dxa"/>
          </w:tcPr>
          <w:p w:rsidR="00243CC8" w:rsidRPr="00D87498" w:rsidRDefault="00243CC8" w:rsidP="00563EF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87498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Вахитовский район, ул.Муштари</w:t>
            </w:r>
          </w:p>
        </w:tc>
        <w:tc>
          <w:tcPr>
            <w:tcW w:w="1559" w:type="dxa"/>
          </w:tcPr>
          <w:p w:rsidR="00243CC8" w:rsidRPr="00D87498" w:rsidRDefault="00243CC8" w:rsidP="00563EF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</w:tcPr>
          <w:p w:rsidR="00243CC8" w:rsidRPr="00D87498" w:rsidRDefault="00243CC8" w:rsidP="00563EF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18" w:type="dxa"/>
          </w:tcPr>
          <w:p w:rsidR="00243CC8" w:rsidRPr="00D87498" w:rsidRDefault="00243CC8" w:rsidP="00563EF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87498">
              <w:rPr>
                <w:rFonts w:ascii="Times New Roman" w:hAnsi="Times New Roman"/>
                <w:noProof/>
                <w:color w:val="000000"/>
                <w:sz w:val="24"/>
                <w:szCs w:val="24"/>
                <w:lang w:eastAsia="ru-RU"/>
              </w:rPr>
              <w:pict>
                <v:shape id="Рисунок 13" o:spid="_x0000_i1077" type="#_x0000_t75" style="width:2in;height:83.25pt;visibility:visible">
                  <v:imagedata r:id="rId56" o:title=""/>
                </v:shape>
              </w:pict>
            </w:r>
          </w:p>
        </w:tc>
      </w:tr>
      <w:tr w:rsidR="00243CC8" w:rsidRPr="00D87498" w:rsidTr="00DD4924">
        <w:trPr>
          <w:trHeight w:val="870"/>
        </w:trPr>
        <w:tc>
          <w:tcPr>
            <w:tcW w:w="708" w:type="dxa"/>
          </w:tcPr>
          <w:p w:rsidR="00243CC8" w:rsidRPr="00D87498" w:rsidRDefault="00243CC8" w:rsidP="002B1C1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4" w:type="dxa"/>
          </w:tcPr>
          <w:p w:rsidR="00243CC8" w:rsidRPr="00D87498" w:rsidRDefault="00243CC8" w:rsidP="007013F5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D87498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Черное Озеро</w:t>
            </w:r>
          </w:p>
        </w:tc>
        <w:tc>
          <w:tcPr>
            <w:tcW w:w="1843" w:type="dxa"/>
          </w:tcPr>
          <w:p w:rsidR="00243CC8" w:rsidRPr="00D87498" w:rsidRDefault="00243CC8" w:rsidP="00563EF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87498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Вахитовский район, ул. Дзержинского</w:t>
            </w:r>
          </w:p>
        </w:tc>
        <w:tc>
          <w:tcPr>
            <w:tcW w:w="1559" w:type="dxa"/>
          </w:tcPr>
          <w:p w:rsidR="00243CC8" w:rsidRPr="00D87498" w:rsidRDefault="00243CC8" w:rsidP="00563EF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</w:tcPr>
          <w:p w:rsidR="00243CC8" w:rsidRPr="00D87498" w:rsidRDefault="00243CC8" w:rsidP="00563EF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18" w:type="dxa"/>
          </w:tcPr>
          <w:p w:rsidR="00243CC8" w:rsidRPr="00D87498" w:rsidRDefault="00243CC8" w:rsidP="00563EF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87498">
              <w:rPr>
                <w:rFonts w:ascii="Times New Roman" w:hAnsi="Times New Roman"/>
                <w:noProof/>
                <w:color w:val="000000"/>
                <w:sz w:val="24"/>
                <w:szCs w:val="24"/>
                <w:lang w:eastAsia="ru-RU"/>
              </w:rPr>
              <w:pict>
                <v:shape id="Рисунок 9" o:spid="_x0000_i1078" type="#_x0000_t75" style="width:2in;height:76.5pt;visibility:visible">
                  <v:imagedata r:id="rId57" o:title=""/>
                </v:shape>
              </w:pict>
            </w:r>
          </w:p>
        </w:tc>
      </w:tr>
      <w:tr w:rsidR="00243CC8" w:rsidRPr="00D87498" w:rsidTr="00DD4924">
        <w:trPr>
          <w:trHeight w:val="870"/>
        </w:trPr>
        <w:tc>
          <w:tcPr>
            <w:tcW w:w="708" w:type="dxa"/>
          </w:tcPr>
          <w:p w:rsidR="00243CC8" w:rsidRPr="00D87498" w:rsidRDefault="00243CC8" w:rsidP="002B1C1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4" w:type="dxa"/>
          </w:tcPr>
          <w:p w:rsidR="00243CC8" w:rsidRPr="00D87498" w:rsidRDefault="00243CC8" w:rsidP="00563EF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87498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Сквер Аксенова</w:t>
            </w:r>
          </w:p>
        </w:tc>
        <w:tc>
          <w:tcPr>
            <w:tcW w:w="1843" w:type="dxa"/>
          </w:tcPr>
          <w:p w:rsidR="00243CC8" w:rsidRPr="00D87498" w:rsidRDefault="00243CC8" w:rsidP="00563EF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87498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Вахитовский район, ул.Чехова</w:t>
            </w:r>
          </w:p>
        </w:tc>
        <w:tc>
          <w:tcPr>
            <w:tcW w:w="1559" w:type="dxa"/>
          </w:tcPr>
          <w:p w:rsidR="00243CC8" w:rsidRPr="00D87498" w:rsidRDefault="00243CC8" w:rsidP="00563EF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</w:tcPr>
          <w:p w:rsidR="00243CC8" w:rsidRPr="00D87498" w:rsidRDefault="00243CC8" w:rsidP="00563EF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18" w:type="dxa"/>
          </w:tcPr>
          <w:p w:rsidR="00243CC8" w:rsidRPr="00D87498" w:rsidRDefault="00243CC8" w:rsidP="00563EF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87498">
              <w:rPr>
                <w:rFonts w:ascii="Times New Roman" w:hAnsi="Times New Roman"/>
                <w:noProof/>
                <w:color w:val="000000"/>
                <w:sz w:val="24"/>
                <w:szCs w:val="24"/>
                <w:lang w:eastAsia="ru-RU"/>
              </w:rPr>
              <w:pict>
                <v:shape id="Рисунок 12" o:spid="_x0000_i1079" type="#_x0000_t75" style="width:138.75pt;height:87.75pt;visibility:visible">
                  <v:imagedata r:id="rId58" o:title=""/>
                </v:shape>
              </w:pict>
            </w:r>
          </w:p>
        </w:tc>
      </w:tr>
      <w:tr w:rsidR="00243CC8" w:rsidRPr="00D87498" w:rsidTr="00DD4924">
        <w:trPr>
          <w:trHeight w:val="870"/>
        </w:trPr>
        <w:tc>
          <w:tcPr>
            <w:tcW w:w="708" w:type="dxa"/>
          </w:tcPr>
          <w:p w:rsidR="00243CC8" w:rsidRPr="00D87498" w:rsidRDefault="00243CC8" w:rsidP="002B1C1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4" w:type="dxa"/>
          </w:tcPr>
          <w:p w:rsidR="00243CC8" w:rsidRPr="00D87498" w:rsidRDefault="00243CC8" w:rsidP="00563EF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87498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ЦПКиО им. М.Горького</w:t>
            </w:r>
          </w:p>
        </w:tc>
        <w:tc>
          <w:tcPr>
            <w:tcW w:w="1843" w:type="dxa"/>
          </w:tcPr>
          <w:p w:rsidR="00243CC8" w:rsidRPr="00D87498" w:rsidRDefault="00243CC8" w:rsidP="00563EF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87498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Вахитовский район, ул. Ершова</w:t>
            </w:r>
          </w:p>
        </w:tc>
        <w:tc>
          <w:tcPr>
            <w:tcW w:w="1559" w:type="dxa"/>
          </w:tcPr>
          <w:p w:rsidR="00243CC8" w:rsidRPr="00D87498" w:rsidRDefault="00243CC8" w:rsidP="00563EF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</w:tcPr>
          <w:p w:rsidR="00243CC8" w:rsidRPr="00D87498" w:rsidRDefault="00243CC8" w:rsidP="00563EF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18" w:type="dxa"/>
          </w:tcPr>
          <w:p w:rsidR="00243CC8" w:rsidRPr="00D87498" w:rsidRDefault="00243CC8" w:rsidP="00563EF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87498">
              <w:rPr>
                <w:rFonts w:ascii="Times New Roman" w:hAnsi="Times New Roman"/>
                <w:noProof/>
                <w:color w:val="000000"/>
                <w:sz w:val="24"/>
                <w:szCs w:val="24"/>
                <w:lang w:eastAsia="ru-RU"/>
              </w:rPr>
              <w:pict>
                <v:shape id="Рисунок 18" o:spid="_x0000_i1080" type="#_x0000_t75" style="width:146.25pt;height:72.75pt;visibility:visible">
                  <v:imagedata r:id="rId59" o:title=""/>
                </v:shape>
              </w:pict>
            </w:r>
          </w:p>
        </w:tc>
      </w:tr>
      <w:tr w:rsidR="00243CC8" w:rsidRPr="00D87498" w:rsidTr="00DD4924">
        <w:trPr>
          <w:trHeight w:val="870"/>
        </w:trPr>
        <w:tc>
          <w:tcPr>
            <w:tcW w:w="708" w:type="dxa"/>
          </w:tcPr>
          <w:p w:rsidR="00243CC8" w:rsidRPr="00D87498" w:rsidRDefault="00243CC8" w:rsidP="002B1C1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4" w:type="dxa"/>
          </w:tcPr>
          <w:p w:rsidR="00243CC8" w:rsidRPr="00D87498" w:rsidRDefault="00243CC8" w:rsidP="00563EF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87498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Парк Урицкого</w:t>
            </w:r>
          </w:p>
        </w:tc>
        <w:tc>
          <w:tcPr>
            <w:tcW w:w="1843" w:type="dxa"/>
          </w:tcPr>
          <w:p w:rsidR="00243CC8" w:rsidRPr="00D87498" w:rsidRDefault="00243CC8" w:rsidP="00563EF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87498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Московский район, ул. Т.Миннулина</w:t>
            </w:r>
          </w:p>
        </w:tc>
        <w:tc>
          <w:tcPr>
            <w:tcW w:w="1559" w:type="dxa"/>
          </w:tcPr>
          <w:p w:rsidR="00243CC8" w:rsidRPr="00D87498" w:rsidRDefault="00243CC8" w:rsidP="00563EF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</w:tcPr>
          <w:p w:rsidR="00243CC8" w:rsidRPr="00D87498" w:rsidRDefault="00243CC8" w:rsidP="00563EF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18" w:type="dxa"/>
          </w:tcPr>
          <w:p w:rsidR="00243CC8" w:rsidRPr="00D87498" w:rsidRDefault="00243CC8" w:rsidP="002B1C11">
            <w:pPr>
              <w:spacing w:after="0"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D87498">
              <w:rPr>
                <w:rFonts w:ascii="Times New Roman" w:hAnsi="Times New Roman"/>
                <w:noProof/>
                <w:color w:val="000000"/>
                <w:sz w:val="24"/>
                <w:szCs w:val="24"/>
                <w:lang w:eastAsia="ru-RU"/>
              </w:rPr>
              <w:pict>
                <v:shape id="Рисунок 19" o:spid="_x0000_i1081" type="#_x0000_t75" style="width:142.5pt;height:106.5pt;visibility:visible">
                  <v:imagedata r:id="rId60" o:title=""/>
                </v:shape>
              </w:pict>
            </w:r>
          </w:p>
        </w:tc>
      </w:tr>
      <w:tr w:rsidR="00243CC8" w:rsidRPr="00D87498" w:rsidTr="00DD4924">
        <w:trPr>
          <w:trHeight w:val="870"/>
        </w:trPr>
        <w:tc>
          <w:tcPr>
            <w:tcW w:w="708" w:type="dxa"/>
          </w:tcPr>
          <w:p w:rsidR="00243CC8" w:rsidRPr="00D87498" w:rsidRDefault="00243CC8" w:rsidP="002B1C1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4" w:type="dxa"/>
          </w:tcPr>
          <w:p w:rsidR="00243CC8" w:rsidRPr="00D87498" w:rsidRDefault="00243CC8" w:rsidP="00563EF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87498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Сосновая Роща</w:t>
            </w:r>
          </w:p>
        </w:tc>
        <w:tc>
          <w:tcPr>
            <w:tcW w:w="1843" w:type="dxa"/>
          </w:tcPr>
          <w:p w:rsidR="00243CC8" w:rsidRPr="00D87498" w:rsidRDefault="00243CC8" w:rsidP="00563EF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87498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Московский район, ул. Декабристов</w:t>
            </w:r>
          </w:p>
        </w:tc>
        <w:tc>
          <w:tcPr>
            <w:tcW w:w="1559" w:type="dxa"/>
          </w:tcPr>
          <w:p w:rsidR="00243CC8" w:rsidRPr="00D87498" w:rsidRDefault="00243CC8" w:rsidP="00563EF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</w:tcPr>
          <w:p w:rsidR="00243CC8" w:rsidRPr="00D87498" w:rsidRDefault="00243CC8" w:rsidP="00563EF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18" w:type="dxa"/>
          </w:tcPr>
          <w:p w:rsidR="00243CC8" w:rsidRPr="00D87498" w:rsidRDefault="00243CC8" w:rsidP="002B1C11">
            <w:pPr>
              <w:spacing w:after="0"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D87498">
              <w:rPr>
                <w:rFonts w:ascii="Times New Roman" w:hAnsi="Times New Roman"/>
                <w:noProof/>
                <w:color w:val="000000"/>
                <w:sz w:val="24"/>
                <w:szCs w:val="24"/>
                <w:lang w:eastAsia="ru-RU"/>
              </w:rPr>
              <w:pict>
                <v:shape id="Рисунок 21" o:spid="_x0000_i1082" type="#_x0000_t75" style="width:134.25pt;height:75.75pt;visibility:visible">
                  <v:imagedata r:id="rId61" o:title=""/>
                </v:shape>
              </w:pict>
            </w:r>
          </w:p>
        </w:tc>
      </w:tr>
      <w:tr w:rsidR="00243CC8" w:rsidRPr="00D87498" w:rsidTr="00DD4924">
        <w:trPr>
          <w:trHeight w:val="870"/>
        </w:trPr>
        <w:tc>
          <w:tcPr>
            <w:tcW w:w="708" w:type="dxa"/>
          </w:tcPr>
          <w:p w:rsidR="00243CC8" w:rsidRPr="00D87498" w:rsidRDefault="00243CC8" w:rsidP="002B1C1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4" w:type="dxa"/>
          </w:tcPr>
          <w:p w:rsidR="00243CC8" w:rsidRPr="00D87498" w:rsidRDefault="00243CC8" w:rsidP="00563EF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87498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Парк по ул.Мира (пос.Дербышки)</w:t>
            </w:r>
          </w:p>
        </w:tc>
        <w:tc>
          <w:tcPr>
            <w:tcW w:w="1843" w:type="dxa"/>
          </w:tcPr>
          <w:p w:rsidR="00243CC8" w:rsidRPr="00D87498" w:rsidRDefault="00243CC8" w:rsidP="00563EF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87498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Советский район, ул. Мира</w:t>
            </w:r>
          </w:p>
        </w:tc>
        <w:tc>
          <w:tcPr>
            <w:tcW w:w="1559" w:type="dxa"/>
          </w:tcPr>
          <w:p w:rsidR="00243CC8" w:rsidRPr="00D87498" w:rsidRDefault="00243CC8" w:rsidP="00563EF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</w:tcPr>
          <w:p w:rsidR="00243CC8" w:rsidRPr="00D87498" w:rsidRDefault="00243CC8" w:rsidP="00563EF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18" w:type="dxa"/>
          </w:tcPr>
          <w:p w:rsidR="00243CC8" w:rsidRPr="00D87498" w:rsidRDefault="00243CC8" w:rsidP="002B1C11">
            <w:pPr>
              <w:spacing w:after="0"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D87498">
              <w:rPr>
                <w:rFonts w:ascii="Times New Roman" w:hAnsi="Times New Roman"/>
                <w:noProof/>
                <w:color w:val="000000"/>
                <w:sz w:val="24"/>
                <w:szCs w:val="24"/>
                <w:lang w:eastAsia="ru-RU"/>
              </w:rPr>
              <w:pict>
                <v:shape id="Рисунок 20" o:spid="_x0000_i1083" type="#_x0000_t75" style="width:146.25pt;height:92.25pt;visibility:visible">
                  <v:imagedata r:id="rId62" o:title=""/>
                </v:shape>
              </w:pict>
            </w:r>
          </w:p>
        </w:tc>
      </w:tr>
      <w:tr w:rsidR="00243CC8" w:rsidRPr="00D87498" w:rsidTr="00DD4924">
        <w:trPr>
          <w:trHeight w:val="870"/>
        </w:trPr>
        <w:tc>
          <w:tcPr>
            <w:tcW w:w="708" w:type="dxa"/>
          </w:tcPr>
          <w:p w:rsidR="00243CC8" w:rsidRPr="00D87498" w:rsidRDefault="00243CC8" w:rsidP="002B1C1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4" w:type="dxa"/>
          </w:tcPr>
          <w:p w:rsidR="00243CC8" w:rsidRPr="00D87498" w:rsidRDefault="00243CC8" w:rsidP="00563EF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87498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Парк «Континент» </w:t>
            </w:r>
          </w:p>
        </w:tc>
        <w:tc>
          <w:tcPr>
            <w:tcW w:w="1843" w:type="dxa"/>
          </w:tcPr>
          <w:p w:rsidR="00243CC8" w:rsidRPr="00D87498" w:rsidRDefault="00243CC8" w:rsidP="00563EF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87498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Ново-Савиновский район, ул. Ямашева</w:t>
            </w:r>
          </w:p>
        </w:tc>
        <w:tc>
          <w:tcPr>
            <w:tcW w:w="1559" w:type="dxa"/>
          </w:tcPr>
          <w:p w:rsidR="00243CC8" w:rsidRPr="00D87498" w:rsidRDefault="00243CC8" w:rsidP="00563EF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</w:tcPr>
          <w:p w:rsidR="00243CC8" w:rsidRPr="00D87498" w:rsidRDefault="00243CC8" w:rsidP="00563EF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18" w:type="dxa"/>
          </w:tcPr>
          <w:p w:rsidR="00243CC8" w:rsidRPr="00D87498" w:rsidRDefault="00243CC8" w:rsidP="002B1C11">
            <w:pPr>
              <w:spacing w:after="0"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D87498">
              <w:rPr>
                <w:rFonts w:ascii="Times New Roman" w:hAnsi="Times New Roman"/>
                <w:noProof/>
                <w:color w:val="000000"/>
                <w:sz w:val="24"/>
                <w:szCs w:val="24"/>
                <w:lang w:eastAsia="ru-RU"/>
              </w:rPr>
              <w:pict>
                <v:shape id="Рисунок 11" o:spid="_x0000_i1084" type="#_x0000_t75" style="width:128.25pt;height:85.5pt;visibility:visible">
                  <v:imagedata r:id="rId63" o:title=""/>
                </v:shape>
              </w:pict>
            </w:r>
          </w:p>
        </w:tc>
      </w:tr>
      <w:tr w:rsidR="00243CC8" w:rsidRPr="00D87498" w:rsidTr="00DD4924">
        <w:trPr>
          <w:trHeight w:val="870"/>
        </w:trPr>
        <w:tc>
          <w:tcPr>
            <w:tcW w:w="708" w:type="dxa"/>
          </w:tcPr>
          <w:p w:rsidR="00243CC8" w:rsidRPr="00D87498" w:rsidRDefault="00243CC8" w:rsidP="002B1C1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4" w:type="dxa"/>
          </w:tcPr>
          <w:p w:rsidR="00243CC8" w:rsidRPr="00D87498" w:rsidRDefault="00243CC8" w:rsidP="00563EF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87498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Парк «Калейдоскоп» </w:t>
            </w:r>
          </w:p>
        </w:tc>
        <w:tc>
          <w:tcPr>
            <w:tcW w:w="1843" w:type="dxa"/>
          </w:tcPr>
          <w:p w:rsidR="00243CC8" w:rsidRPr="00D87498" w:rsidRDefault="00243CC8" w:rsidP="00563EF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87498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Приволжский район, ул Сыртланова</w:t>
            </w:r>
          </w:p>
        </w:tc>
        <w:tc>
          <w:tcPr>
            <w:tcW w:w="1559" w:type="dxa"/>
          </w:tcPr>
          <w:p w:rsidR="00243CC8" w:rsidRPr="00D87498" w:rsidRDefault="00243CC8" w:rsidP="00563EF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</w:tcPr>
          <w:p w:rsidR="00243CC8" w:rsidRPr="00D87498" w:rsidRDefault="00243CC8" w:rsidP="00563EF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18" w:type="dxa"/>
          </w:tcPr>
          <w:p w:rsidR="00243CC8" w:rsidRPr="00D87498" w:rsidRDefault="00243CC8" w:rsidP="002B1C11">
            <w:pPr>
              <w:spacing w:after="0"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D87498">
              <w:rPr>
                <w:rFonts w:ascii="Times New Roman" w:hAnsi="Times New Roman"/>
                <w:noProof/>
                <w:color w:val="000000"/>
                <w:sz w:val="24"/>
                <w:szCs w:val="24"/>
                <w:lang w:eastAsia="ru-RU"/>
              </w:rPr>
              <w:pict>
                <v:shape id="Рисунок 8" o:spid="_x0000_i1085" type="#_x0000_t75" style="width:134.25pt;height:75.75pt;visibility:visible">
                  <v:imagedata r:id="rId64" o:title=""/>
                </v:shape>
              </w:pict>
            </w:r>
          </w:p>
        </w:tc>
      </w:tr>
      <w:tr w:rsidR="00243CC8" w:rsidRPr="00D87498" w:rsidTr="00DD4924">
        <w:trPr>
          <w:trHeight w:val="870"/>
        </w:trPr>
        <w:tc>
          <w:tcPr>
            <w:tcW w:w="708" w:type="dxa"/>
          </w:tcPr>
          <w:p w:rsidR="00243CC8" w:rsidRPr="00D87498" w:rsidRDefault="00243CC8" w:rsidP="002B1C1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4" w:type="dxa"/>
          </w:tcPr>
          <w:p w:rsidR="00243CC8" w:rsidRPr="00D87498" w:rsidRDefault="00243CC8" w:rsidP="00563EF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87498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Парк у центра семьи «Казан» </w:t>
            </w:r>
          </w:p>
        </w:tc>
        <w:tc>
          <w:tcPr>
            <w:tcW w:w="1843" w:type="dxa"/>
          </w:tcPr>
          <w:p w:rsidR="00243CC8" w:rsidRPr="00D87498" w:rsidRDefault="00243CC8" w:rsidP="00563EF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87498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Ново-Савиновский район, ул. С.Хакима</w:t>
            </w:r>
          </w:p>
        </w:tc>
        <w:tc>
          <w:tcPr>
            <w:tcW w:w="1559" w:type="dxa"/>
          </w:tcPr>
          <w:p w:rsidR="00243CC8" w:rsidRPr="00D87498" w:rsidRDefault="00243CC8" w:rsidP="00563EF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</w:tcPr>
          <w:p w:rsidR="00243CC8" w:rsidRPr="00D87498" w:rsidRDefault="00243CC8" w:rsidP="00563EF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18" w:type="dxa"/>
          </w:tcPr>
          <w:p w:rsidR="00243CC8" w:rsidRPr="00D87498" w:rsidRDefault="00243CC8" w:rsidP="002B1C11">
            <w:pPr>
              <w:spacing w:after="0" w:line="240" w:lineRule="auto"/>
              <w:rPr>
                <w:rFonts w:ascii="Times New Roman" w:hAnsi="Times New Roman"/>
                <w:noProof/>
                <w:color w:val="000000"/>
                <w:sz w:val="24"/>
                <w:szCs w:val="24"/>
                <w:lang w:eastAsia="ru-RU"/>
              </w:rPr>
            </w:pPr>
            <w:r w:rsidRPr="00D87498">
              <w:rPr>
                <w:rFonts w:ascii="Times New Roman" w:hAnsi="Times New Roman"/>
                <w:noProof/>
                <w:color w:val="000000"/>
                <w:sz w:val="24"/>
                <w:szCs w:val="24"/>
                <w:lang w:eastAsia="ru-RU"/>
              </w:rPr>
              <w:pict>
                <v:shape id="Рисунок 22" o:spid="_x0000_i1086" type="#_x0000_t75" style="width:2in;height:85.5pt;visibility:visible">
                  <v:imagedata r:id="rId65" o:title=""/>
                </v:shape>
              </w:pict>
            </w:r>
          </w:p>
        </w:tc>
      </w:tr>
      <w:tr w:rsidR="00243CC8" w:rsidRPr="00D87498" w:rsidTr="00DD4924">
        <w:trPr>
          <w:trHeight w:val="870"/>
        </w:trPr>
        <w:tc>
          <w:tcPr>
            <w:tcW w:w="708" w:type="dxa"/>
          </w:tcPr>
          <w:p w:rsidR="00243CC8" w:rsidRPr="00D87498" w:rsidRDefault="00243CC8" w:rsidP="002B1C1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4" w:type="dxa"/>
          </w:tcPr>
          <w:p w:rsidR="00243CC8" w:rsidRPr="00D87498" w:rsidRDefault="00243CC8" w:rsidP="00563EF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87498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Парк им.Тинчурина</w:t>
            </w:r>
          </w:p>
        </w:tc>
        <w:tc>
          <w:tcPr>
            <w:tcW w:w="1843" w:type="dxa"/>
          </w:tcPr>
          <w:p w:rsidR="00243CC8" w:rsidRPr="00D87498" w:rsidRDefault="00243CC8" w:rsidP="00563EF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87498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Вахитовский район, ул. К.Тинчурина</w:t>
            </w:r>
          </w:p>
        </w:tc>
        <w:tc>
          <w:tcPr>
            <w:tcW w:w="1559" w:type="dxa"/>
          </w:tcPr>
          <w:p w:rsidR="00243CC8" w:rsidRPr="00D87498" w:rsidRDefault="00243CC8" w:rsidP="00563EF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</w:tcPr>
          <w:p w:rsidR="00243CC8" w:rsidRPr="00D87498" w:rsidRDefault="00243CC8" w:rsidP="00563EF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18" w:type="dxa"/>
          </w:tcPr>
          <w:p w:rsidR="00243CC8" w:rsidRPr="00D87498" w:rsidRDefault="00243CC8" w:rsidP="002B1C11">
            <w:pPr>
              <w:spacing w:after="0" w:line="240" w:lineRule="auto"/>
              <w:rPr>
                <w:rFonts w:ascii="Times New Roman" w:hAnsi="Times New Roman"/>
                <w:noProof/>
                <w:color w:val="000000"/>
                <w:sz w:val="24"/>
                <w:szCs w:val="24"/>
                <w:lang w:eastAsia="ru-RU"/>
              </w:rPr>
            </w:pPr>
            <w:r w:rsidRPr="00D87498">
              <w:rPr>
                <w:rFonts w:ascii="Times New Roman" w:hAnsi="Times New Roman"/>
                <w:noProof/>
                <w:color w:val="000000"/>
                <w:sz w:val="24"/>
                <w:szCs w:val="24"/>
                <w:lang w:eastAsia="ru-RU"/>
              </w:rPr>
              <w:pict>
                <v:shape id="Рисунок 23" o:spid="_x0000_i1087" type="#_x0000_t75" style="width:133.5pt;height:89.25pt;visibility:visible">
                  <v:imagedata r:id="rId66" o:title=""/>
                </v:shape>
              </w:pict>
            </w:r>
          </w:p>
        </w:tc>
      </w:tr>
      <w:tr w:rsidR="00243CC8" w:rsidRPr="00D87498" w:rsidTr="00DD4924">
        <w:trPr>
          <w:trHeight w:val="870"/>
        </w:trPr>
        <w:tc>
          <w:tcPr>
            <w:tcW w:w="708" w:type="dxa"/>
          </w:tcPr>
          <w:p w:rsidR="00243CC8" w:rsidRPr="00D87498" w:rsidRDefault="00243CC8" w:rsidP="002B1C1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4" w:type="dxa"/>
          </w:tcPr>
          <w:p w:rsidR="00243CC8" w:rsidRPr="00D87498" w:rsidRDefault="00243CC8" w:rsidP="00563EF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87498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Набережная озера Кабан</w:t>
            </w:r>
          </w:p>
        </w:tc>
        <w:tc>
          <w:tcPr>
            <w:tcW w:w="1843" w:type="dxa"/>
          </w:tcPr>
          <w:p w:rsidR="00243CC8" w:rsidRPr="00D87498" w:rsidRDefault="00243CC8" w:rsidP="00563EF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87498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Вахитовский район, ул М.Салимжанова</w:t>
            </w:r>
          </w:p>
        </w:tc>
        <w:tc>
          <w:tcPr>
            <w:tcW w:w="1559" w:type="dxa"/>
          </w:tcPr>
          <w:p w:rsidR="00243CC8" w:rsidRPr="00D87498" w:rsidRDefault="00243CC8" w:rsidP="00563EF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</w:tcPr>
          <w:p w:rsidR="00243CC8" w:rsidRPr="00D87498" w:rsidRDefault="00243CC8" w:rsidP="00563EF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18" w:type="dxa"/>
          </w:tcPr>
          <w:p w:rsidR="00243CC8" w:rsidRPr="00D87498" w:rsidRDefault="00243CC8" w:rsidP="002B1C11">
            <w:pPr>
              <w:spacing w:after="0" w:line="240" w:lineRule="auto"/>
              <w:rPr>
                <w:rFonts w:ascii="Times New Roman" w:hAnsi="Times New Roman"/>
                <w:noProof/>
                <w:color w:val="000000"/>
                <w:sz w:val="24"/>
                <w:szCs w:val="24"/>
                <w:lang w:eastAsia="ru-RU"/>
              </w:rPr>
            </w:pPr>
            <w:r w:rsidRPr="00D87498">
              <w:rPr>
                <w:rFonts w:ascii="Times New Roman" w:hAnsi="Times New Roman"/>
                <w:noProof/>
                <w:color w:val="000000"/>
                <w:sz w:val="24"/>
                <w:szCs w:val="24"/>
                <w:lang w:eastAsia="ru-RU"/>
              </w:rPr>
              <w:pict>
                <v:shape id="Рисунок 5" o:spid="_x0000_i1088" type="#_x0000_t75" style="width:140.25pt;height:93.75pt;visibility:visible">
                  <v:imagedata r:id="rId67" o:title=""/>
                </v:shape>
              </w:pict>
            </w:r>
          </w:p>
        </w:tc>
      </w:tr>
      <w:tr w:rsidR="00243CC8" w:rsidRPr="00D87498" w:rsidTr="00DD4924">
        <w:trPr>
          <w:trHeight w:val="870"/>
        </w:trPr>
        <w:tc>
          <w:tcPr>
            <w:tcW w:w="708" w:type="dxa"/>
          </w:tcPr>
          <w:p w:rsidR="00243CC8" w:rsidRPr="00D87498" w:rsidRDefault="00243CC8" w:rsidP="002B1C1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4" w:type="dxa"/>
          </w:tcPr>
          <w:p w:rsidR="00243CC8" w:rsidRPr="00D87498" w:rsidRDefault="00243CC8" w:rsidP="00563EF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87498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Бульвар по ул.Фучика</w:t>
            </w:r>
          </w:p>
        </w:tc>
        <w:tc>
          <w:tcPr>
            <w:tcW w:w="1843" w:type="dxa"/>
          </w:tcPr>
          <w:p w:rsidR="00243CC8" w:rsidRPr="00D87498" w:rsidRDefault="00243CC8" w:rsidP="00563EF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87498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Советский район, ул. Фучика</w:t>
            </w:r>
          </w:p>
        </w:tc>
        <w:tc>
          <w:tcPr>
            <w:tcW w:w="1559" w:type="dxa"/>
          </w:tcPr>
          <w:p w:rsidR="00243CC8" w:rsidRPr="00D87498" w:rsidRDefault="00243CC8" w:rsidP="00563EF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</w:tcPr>
          <w:p w:rsidR="00243CC8" w:rsidRPr="00D87498" w:rsidRDefault="00243CC8" w:rsidP="00563EF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18" w:type="dxa"/>
          </w:tcPr>
          <w:p w:rsidR="00243CC8" w:rsidRPr="00D87498" w:rsidRDefault="00243CC8" w:rsidP="002B1C11">
            <w:pPr>
              <w:spacing w:after="0" w:line="240" w:lineRule="auto"/>
              <w:rPr>
                <w:rFonts w:ascii="Times New Roman" w:hAnsi="Times New Roman"/>
                <w:noProof/>
                <w:color w:val="000000"/>
                <w:sz w:val="24"/>
                <w:szCs w:val="24"/>
                <w:lang w:eastAsia="ru-RU"/>
              </w:rPr>
            </w:pPr>
            <w:r w:rsidRPr="00D87498">
              <w:rPr>
                <w:rFonts w:ascii="Times New Roman" w:hAnsi="Times New Roman"/>
                <w:noProof/>
                <w:color w:val="000000"/>
                <w:sz w:val="24"/>
                <w:szCs w:val="24"/>
                <w:lang w:eastAsia="ru-RU"/>
              </w:rPr>
              <w:pict>
                <v:shape id="Рисунок 7" o:spid="_x0000_i1089" type="#_x0000_t75" style="width:140.25pt;height:93.75pt;visibility:visible">
                  <v:imagedata r:id="rId68" o:title=""/>
                </v:shape>
              </w:pict>
            </w:r>
          </w:p>
        </w:tc>
      </w:tr>
      <w:tr w:rsidR="00243CC8" w:rsidRPr="00D87498" w:rsidTr="00DD4924">
        <w:trPr>
          <w:trHeight w:val="870"/>
        </w:trPr>
        <w:tc>
          <w:tcPr>
            <w:tcW w:w="708" w:type="dxa"/>
          </w:tcPr>
          <w:p w:rsidR="00243CC8" w:rsidRPr="00D87498" w:rsidRDefault="00243CC8" w:rsidP="002B1C1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4" w:type="dxa"/>
          </w:tcPr>
          <w:p w:rsidR="00243CC8" w:rsidRPr="00D87498" w:rsidRDefault="00243CC8" w:rsidP="00563EF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87498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Бульвар по ул.Декабристов</w:t>
            </w:r>
          </w:p>
        </w:tc>
        <w:tc>
          <w:tcPr>
            <w:tcW w:w="1843" w:type="dxa"/>
          </w:tcPr>
          <w:p w:rsidR="00243CC8" w:rsidRPr="00D87498" w:rsidRDefault="00243CC8" w:rsidP="00563EF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87498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Московский район, ул. Декабристов</w:t>
            </w:r>
          </w:p>
        </w:tc>
        <w:tc>
          <w:tcPr>
            <w:tcW w:w="1559" w:type="dxa"/>
          </w:tcPr>
          <w:p w:rsidR="00243CC8" w:rsidRPr="00D87498" w:rsidRDefault="00243CC8" w:rsidP="00563EF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</w:tcPr>
          <w:p w:rsidR="00243CC8" w:rsidRPr="00D87498" w:rsidRDefault="00243CC8" w:rsidP="00563EF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18" w:type="dxa"/>
          </w:tcPr>
          <w:p w:rsidR="00243CC8" w:rsidRPr="00D87498" w:rsidRDefault="00243CC8" w:rsidP="002B1C11">
            <w:pPr>
              <w:spacing w:after="0" w:line="240" w:lineRule="auto"/>
              <w:rPr>
                <w:rFonts w:ascii="Times New Roman" w:hAnsi="Times New Roman"/>
                <w:noProof/>
                <w:color w:val="000000"/>
                <w:sz w:val="24"/>
                <w:szCs w:val="24"/>
                <w:lang w:eastAsia="ru-RU"/>
              </w:rPr>
            </w:pPr>
            <w:r w:rsidRPr="00D87498">
              <w:rPr>
                <w:rFonts w:ascii="Times New Roman" w:hAnsi="Times New Roman"/>
                <w:noProof/>
                <w:color w:val="000000"/>
                <w:sz w:val="24"/>
                <w:szCs w:val="24"/>
                <w:lang w:eastAsia="ru-RU"/>
              </w:rPr>
              <w:pict>
                <v:shape id="_x0000_i1090" type="#_x0000_t75" style="width:140.25pt;height:85.5pt;visibility:visible">
                  <v:imagedata r:id="rId69" o:title=""/>
                </v:shape>
              </w:pict>
            </w:r>
          </w:p>
        </w:tc>
      </w:tr>
      <w:tr w:rsidR="00243CC8" w:rsidRPr="00D87498" w:rsidTr="00DD4924">
        <w:trPr>
          <w:trHeight w:val="870"/>
        </w:trPr>
        <w:tc>
          <w:tcPr>
            <w:tcW w:w="708" w:type="dxa"/>
          </w:tcPr>
          <w:p w:rsidR="00243CC8" w:rsidRPr="00D87498" w:rsidRDefault="00243CC8" w:rsidP="002B1C1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4" w:type="dxa"/>
          </w:tcPr>
          <w:p w:rsidR="00243CC8" w:rsidRPr="00D87498" w:rsidRDefault="00243CC8" w:rsidP="00563EF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87498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Бульвар по ул.Абсалямова</w:t>
            </w:r>
          </w:p>
        </w:tc>
        <w:tc>
          <w:tcPr>
            <w:tcW w:w="1843" w:type="dxa"/>
          </w:tcPr>
          <w:p w:rsidR="00243CC8" w:rsidRPr="00D87498" w:rsidRDefault="00243CC8" w:rsidP="00563EF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87498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Ново-Савиновский район, ул. Абсалямова</w:t>
            </w:r>
          </w:p>
        </w:tc>
        <w:tc>
          <w:tcPr>
            <w:tcW w:w="1559" w:type="dxa"/>
          </w:tcPr>
          <w:p w:rsidR="00243CC8" w:rsidRPr="00D87498" w:rsidRDefault="00243CC8" w:rsidP="00563EF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</w:tcPr>
          <w:p w:rsidR="00243CC8" w:rsidRPr="00D87498" w:rsidRDefault="00243CC8" w:rsidP="00563EF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18" w:type="dxa"/>
          </w:tcPr>
          <w:p w:rsidR="00243CC8" w:rsidRPr="00D87498" w:rsidRDefault="00243CC8" w:rsidP="002B1C11">
            <w:pPr>
              <w:spacing w:after="0" w:line="240" w:lineRule="auto"/>
              <w:rPr>
                <w:rFonts w:ascii="Times New Roman" w:hAnsi="Times New Roman"/>
                <w:noProof/>
                <w:color w:val="000000"/>
                <w:sz w:val="24"/>
                <w:szCs w:val="24"/>
                <w:lang w:eastAsia="ru-RU"/>
              </w:rPr>
            </w:pPr>
            <w:r w:rsidRPr="00D87498">
              <w:rPr>
                <w:rFonts w:ascii="Times New Roman" w:hAnsi="Times New Roman"/>
                <w:noProof/>
                <w:color w:val="000000"/>
                <w:sz w:val="24"/>
                <w:szCs w:val="24"/>
                <w:lang w:eastAsia="ru-RU"/>
              </w:rPr>
              <w:pict>
                <v:shape id="Рисунок 24" o:spid="_x0000_i1091" type="#_x0000_t75" style="width:135pt;height:90pt;visibility:visible">
                  <v:imagedata r:id="rId70" o:title=""/>
                </v:shape>
              </w:pict>
            </w:r>
          </w:p>
        </w:tc>
      </w:tr>
      <w:tr w:rsidR="00243CC8" w:rsidRPr="00D87498" w:rsidTr="00DD4924">
        <w:trPr>
          <w:trHeight w:val="870"/>
        </w:trPr>
        <w:tc>
          <w:tcPr>
            <w:tcW w:w="708" w:type="dxa"/>
          </w:tcPr>
          <w:p w:rsidR="00243CC8" w:rsidRPr="00D87498" w:rsidRDefault="00243CC8" w:rsidP="002B1C1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4" w:type="dxa"/>
          </w:tcPr>
          <w:p w:rsidR="00243CC8" w:rsidRPr="00D87498" w:rsidRDefault="00243CC8" w:rsidP="00563EF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87498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Парк Комсомолец</w:t>
            </w:r>
          </w:p>
        </w:tc>
        <w:tc>
          <w:tcPr>
            <w:tcW w:w="1843" w:type="dxa"/>
          </w:tcPr>
          <w:p w:rsidR="00243CC8" w:rsidRPr="00D87498" w:rsidRDefault="00243CC8" w:rsidP="00563EF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87498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Советский район, ул. Комарова</w:t>
            </w:r>
          </w:p>
        </w:tc>
        <w:tc>
          <w:tcPr>
            <w:tcW w:w="1559" w:type="dxa"/>
          </w:tcPr>
          <w:p w:rsidR="00243CC8" w:rsidRPr="00D87498" w:rsidRDefault="00243CC8" w:rsidP="00563EF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</w:tcPr>
          <w:p w:rsidR="00243CC8" w:rsidRPr="00D87498" w:rsidRDefault="00243CC8" w:rsidP="00563EF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18" w:type="dxa"/>
          </w:tcPr>
          <w:p w:rsidR="00243CC8" w:rsidRPr="00D87498" w:rsidRDefault="00243CC8" w:rsidP="002B1C11">
            <w:pPr>
              <w:spacing w:after="0" w:line="240" w:lineRule="auto"/>
              <w:rPr>
                <w:rFonts w:ascii="Times New Roman" w:hAnsi="Times New Roman"/>
                <w:noProof/>
                <w:color w:val="000000"/>
                <w:sz w:val="24"/>
                <w:szCs w:val="24"/>
                <w:lang w:eastAsia="ru-RU"/>
              </w:rPr>
            </w:pPr>
            <w:r w:rsidRPr="00D87498">
              <w:rPr>
                <w:rFonts w:ascii="Times New Roman" w:hAnsi="Times New Roman"/>
                <w:noProof/>
                <w:color w:val="000000"/>
                <w:sz w:val="24"/>
                <w:szCs w:val="24"/>
                <w:lang w:eastAsia="ru-RU"/>
              </w:rPr>
              <w:pict>
                <v:shape id="Рисунок 25" o:spid="_x0000_i1092" type="#_x0000_t75" style="width:153pt;height:91.5pt;visibility:visible">
                  <v:imagedata r:id="rId71" o:title=""/>
                </v:shape>
              </w:pict>
            </w:r>
          </w:p>
        </w:tc>
      </w:tr>
      <w:tr w:rsidR="00243CC8" w:rsidRPr="00D87498" w:rsidTr="00563EF9">
        <w:trPr>
          <w:trHeight w:val="870"/>
        </w:trPr>
        <w:tc>
          <w:tcPr>
            <w:tcW w:w="10773" w:type="dxa"/>
            <w:gridSpan w:val="6"/>
          </w:tcPr>
          <w:p w:rsidR="00243CC8" w:rsidRPr="00D87498" w:rsidRDefault="00243CC8" w:rsidP="00563EF9">
            <w:pPr>
              <w:spacing w:after="0" w:line="240" w:lineRule="auto"/>
              <w:jc w:val="center"/>
              <w:rPr>
                <w:rFonts w:ascii="Times New Roman" w:hAnsi="Times New Roman"/>
                <w:noProof/>
                <w:color w:val="000000"/>
                <w:sz w:val="24"/>
                <w:szCs w:val="24"/>
                <w:lang w:eastAsia="ru-RU"/>
              </w:rPr>
            </w:pPr>
            <w:r w:rsidRPr="00D87498">
              <w:rPr>
                <w:rFonts w:ascii="Times New Roman" w:hAnsi="Times New Roman"/>
                <w:b/>
                <w:sz w:val="24"/>
                <w:szCs w:val="24"/>
              </w:rPr>
              <w:t>Учреждения дополнительного образования детей художественно-эстетической направленности</w:t>
            </w:r>
          </w:p>
        </w:tc>
      </w:tr>
      <w:tr w:rsidR="00243CC8" w:rsidRPr="00D87498" w:rsidTr="00DD4924">
        <w:trPr>
          <w:trHeight w:val="870"/>
        </w:trPr>
        <w:tc>
          <w:tcPr>
            <w:tcW w:w="708" w:type="dxa"/>
          </w:tcPr>
          <w:p w:rsidR="00243CC8" w:rsidRPr="00D87498" w:rsidRDefault="00243CC8" w:rsidP="002B1C1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4" w:type="dxa"/>
          </w:tcPr>
          <w:p w:rsidR="00243CC8" w:rsidRPr="00D87498" w:rsidRDefault="00243CC8" w:rsidP="00563EF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D87498">
              <w:rPr>
                <w:rFonts w:ascii="Times New Roman" w:hAnsi="Times New Roman"/>
                <w:sz w:val="24"/>
                <w:szCs w:val="24"/>
              </w:rPr>
              <w:t>МБУ ДО г.Казани «Детская музыкальная школа № 1 им. П.И. Чайковского»</w:t>
            </w:r>
          </w:p>
        </w:tc>
        <w:tc>
          <w:tcPr>
            <w:tcW w:w="1843" w:type="dxa"/>
          </w:tcPr>
          <w:p w:rsidR="00243CC8" w:rsidRPr="00D87498" w:rsidRDefault="00243CC8" w:rsidP="00563EF9">
            <w:pPr>
              <w:rPr>
                <w:rFonts w:ascii="Times New Roman" w:hAnsi="Times New Roman"/>
                <w:sz w:val="24"/>
                <w:szCs w:val="24"/>
              </w:rPr>
            </w:pPr>
            <w:r w:rsidRPr="00D87498">
              <w:rPr>
                <w:rFonts w:ascii="Times New Roman" w:hAnsi="Times New Roman"/>
                <w:sz w:val="24"/>
                <w:szCs w:val="24"/>
              </w:rPr>
              <w:t>420015 г. Казань ул. М. Горького,  д.22/26</w:t>
            </w:r>
          </w:p>
          <w:p w:rsidR="00243CC8" w:rsidRPr="00D87498" w:rsidRDefault="00243CC8" w:rsidP="00563EF9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87498">
              <w:rPr>
                <w:rFonts w:ascii="Times New Roman" w:hAnsi="Times New Roman"/>
                <w:sz w:val="24"/>
                <w:szCs w:val="24"/>
              </w:rPr>
              <w:t>тел</w:t>
            </w:r>
            <w:r w:rsidRPr="00D87498">
              <w:rPr>
                <w:rFonts w:ascii="Times New Roman" w:hAnsi="Times New Roman"/>
                <w:sz w:val="24"/>
                <w:szCs w:val="24"/>
                <w:lang w:val="en-US"/>
              </w:rPr>
              <w:t>. 8(843)236-74-61,</w:t>
            </w:r>
          </w:p>
          <w:p w:rsidR="00243CC8" w:rsidRPr="00D87498" w:rsidRDefault="00243CC8" w:rsidP="00563EF9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87498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236-75-03 </w:t>
            </w:r>
          </w:p>
          <w:p w:rsidR="00243CC8" w:rsidRPr="00D87498" w:rsidRDefault="00243CC8" w:rsidP="00563EF9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87498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e-mail: </w:t>
            </w:r>
            <w:hyperlink r:id="rId72" w:history="1">
              <w:r w:rsidRPr="00D87498">
                <w:rPr>
                  <w:rStyle w:val="Hyperlink"/>
                  <w:rFonts w:ascii="Times New Roman" w:hAnsi="Times New Roman"/>
                  <w:sz w:val="24"/>
                  <w:szCs w:val="24"/>
                  <w:lang w:val="en-US"/>
                </w:rPr>
                <w:t>Kazandmsh1@yandex.ru</w:t>
              </w:r>
            </w:hyperlink>
          </w:p>
          <w:p w:rsidR="00243CC8" w:rsidRPr="00D87498" w:rsidRDefault="00243CC8" w:rsidP="00563EF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</w:pPr>
          </w:p>
        </w:tc>
        <w:tc>
          <w:tcPr>
            <w:tcW w:w="1559" w:type="dxa"/>
          </w:tcPr>
          <w:p w:rsidR="00243CC8" w:rsidRPr="00D87498" w:rsidRDefault="00243CC8" w:rsidP="00563EF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</w:pPr>
          </w:p>
        </w:tc>
        <w:tc>
          <w:tcPr>
            <w:tcW w:w="1701" w:type="dxa"/>
          </w:tcPr>
          <w:p w:rsidR="00243CC8" w:rsidRPr="00D87498" w:rsidRDefault="00243CC8" w:rsidP="00563EF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</w:pPr>
          </w:p>
        </w:tc>
        <w:tc>
          <w:tcPr>
            <w:tcW w:w="3118" w:type="dxa"/>
          </w:tcPr>
          <w:p w:rsidR="00243CC8" w:rsidRPr="00D87498" w:rsidRDefault="00243CC8" w:rsidP="002B1C11">
            <w:pPr>
              <w:spacing w:after="0" w:line="240" w:lineRule="auto"/>
              <w:rPr>
                <w:rFonts w:ascii="Times New Roman" w:hAnsi="Times New Roman"/>
                <w:noProof/>
                <w:color w:val="000000"/>
                <w:sz w:val="24"/>
                <w:szCs w:val="24"/>
                <w:lang w:val="en-US" w:eastAsia="ru-RU"/>
              </w:rPr>
            </w:pPr>
          </w:p>
        </w:tc>
      </w:tr>
      <w:tr w:rsidR="00243CC8" w:rsidRPr="00D87498" w:rsidTr="00DD4924">
        <w:trPr>
          <w:trHeight w:val="870"/>
        </w:trPr>
        <w:tc>
          <w:tcPr>
            <w:tcW w:w="708" w:type="dxa"/>
          </w:tcPr>
          <w:p w:rsidR="00243CC8" w:rsidRPr="00D87498" w:rsidRDefault="00243CC8" w:rsidP="002B1C1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1844" w:type="dxa"/>
          </w:tcPr>
          <w:p w:rsidR="00243CC8" w:rsidRPr="00D87498" w:rsidRDefault="00243CC8" w:rsidP="00563EF9">
            <w:pPr>
              <w:rPr>
                <w:rFonts w:ascii="Times New Roman" w:hAnsi="Times New Roman"/>
                <w:sz w:val="24"/>
                <w:szCs w:val="24"/>
              </w:rPr>
            </w:pPr>
            <w:r w:rsidRPr="00D87498">
              <w:rPr>
                <w:rFonts w:ascii="Times New Roman" w:hAnsi="Times New Roman"/>
                <w:sz w:val="24"/>
                <w:szCs w:val="24"/>
              </w:rPr>
              <w:t>МБУ ДО г.Казани «Детская музыкальная школа № 2»</w:t>
            </w:r>
          </w:p>
        </w:tc>
        <w:tc>
          <w:tcPr>
            <w:tcW w:w="1843" w:type="dxa"/>
          </w:tcPr>
          <w:p w:rsidR="00243CC8" w:rsidRPr="00D87498" w:rsidRDefault="00243CC8" w:rsidP="00563EF9">
            <w:pPr>
              <w:pStyle w:val="Normal1"/>
              <w:snapToGrid/>
              <w:spacing w:before="0" w:after="0"/>
              <w:rPr>
                <w:szCs w:val="24"/>
              </w:rPr>
            </w:pPr>
            <w:r w:rsidRPr="00D87498">
              <w:rPr>
                <w:szCs w:val="24"/>
              </w:rPr>
              <w:t xml:space="preserve">420102, г. Казань, ул. Г. Баруди, 25 А, </w:t>
            </w:r>
          </w:p>
          <w:p w:rsidR="00243CC8" w:rsidRPr="00D87498" w:rsidRDefault="00243CC8" w:rsidP="00563EF9">
            <w:pPr>
              <w:pStyle w:val="Normal1"/>
              <w:snapToGrid/>
              <w:spacing w:before="0" w:after="0"/>
              <w:rPr>
                <w:szCs w:val="24"/>
              </w:rPr>
            </w:pPr>
            <w:r w:rsidRPr="00D87498">
              <w:rPr>
                <w:szCs w:val="24"/>
              </w:rPr>
              <w:t>тел.: 8(843) 554-46-16 (директор),</w:t>
            </w:r>
          </w:p>
          <w:p w:rsidR="00243CC8" w:rsidRPr="00D87498" w:rsidRDefault="00243CC8" w:rsidP="00563EF9">
            <w:pPr>
              <w:pStyle w:val="Normal1"/>
              <w:snapToGrid/>
              <w:spacing w:before="0" w:after="0"/>
              <w:rPr>
                <w:szCs w:val="24"/>
              </w:rPr>
            </w:pPr>
            <w:r w:rsidRPr="00D87498">
              <w:rPr>
                <w:szCs w:val="24"/>
              </w:rPr>
              <w:t>тел/факс: 554-43-74 (зам. директора, секретарь)</w:t>
            </w:r>
          </w:p>
          <w:p w:rsidR="00243CC8" w:rsidRPr="00D87498" w:rsidRDefault="00243CC8" w:rsidP="00563EF9">
            <w:pPr>
              <w:pStyle w:val="Normal1"/>
              <w:snapToGrid/>
              <w:spacing w:before="0" w:after="0"/>
              <w:rPr>
                <w:szCs w:val="24"/>
              </w:rPr>
            </w:pPr>
            <w:r w:rsidRPr="00D87498">
              <w:rPr>
                <w:szCs w:val="24"/>
              </w:rPr>
              <w:t xml:space="preserve">554-46-14 (вахта) </w:t>
            </w:r>
          </w:p>
          <w:p w:rsidR="00243CC8" w:rsidRPr="00D87498" w:rsidRDefault="00243CC8" w:rsidP="00563EF9">
            <w:pPr>
              <w:pStyle w:val="Normal1"/>
              <w:snapToGrid/>
              <w:spacing w:before="0" w:after="0"/>
              <w:rPr>
                <w:szCs w:val="24"/>
              </w:rPr>
            </w:pPr>
            <w:r w:rsidRPr="00D87498">
              <w:rPr>
                <w:szCs w:val="24"/>
                <w:lang w:val="en-US"/>
              </w:rPr>
              <w:t>e</w:t>
            </w:r>
            <w:r w:rsidRPr="00D87498">
              <w:rPr>
                <w:szCs w:val="24"/>
              </w:rPr>
              <w:t>-</w:t>
            </w:r>
            <w:r w:rsidRPr="00D87498">
              <w:rPr>
                <w:szCs w:val="24"/>
                <w:lang w:val="en-US"/>
              </w:rPr>
              <w:t>mail</w:t>
            </w:r>
            <w:r w:rsidRPr="00D87498">
              <w:rPr>
                <w:szCs w:val="24"/>
              </w:rPr>
              <w:t>:</w:t>
            </w:r>
          </w:p>
          <w:p w:rsidR="00243CC8" w:rsidRPr="00D87498" w:rsidRDefault="00243CC8" w:rsidP="00563EF9">
            <w:pPr>
              <w:pStyle w:val="Normal1"/>
              <w:snapToGrid/>
              <w:spacing w:before="0" w:after="0"/>
              <w:jc w:val="center"/>
              <w:rPr>
                <w:szCs w:val="24"/>
              </w:rPr>
            </w:pPr>
            <w:hyperlink r:id="rId73" w:history="1">
              <w:r w:rsidRPr="00D87498">
                <w:rPr>
                  <w:rStyle w:val="Hyperlink"/>
                  <w:szCs w:val="24"/>
                  <w:lang w:val="en-US"/>
                </w:rPr>
                <w:t>kazan</w:t>
              </w:r>
              <w:r w:rsidRPr="00D87498">
                <w:rPr>
                  <w:rStyle w:val="Hyperlink"/>
                  <w:szCs w:val="24"/>
                </w:rPr>
                <w:t>.</w:t>
              </w:r>
              <w:r w:rsidRPr="00D87498">
                <w:rPr>
                  <w:rStyle w:val="Hyperlink"/>
                  <w:szCs w:val="24"/>
                  <w:lang w:val="en-US"/>
                </w:rPr>
                <w:t>dmsh</w:t>
              </w:r>
              <w:r w:rsidRPr="00D87498">
                <w:rPr>
                  <w:rStyle w:val="Hyperlink"/>
                  <w:szCs w:val="24"/>
                </w:rPr>
                <w:t>-2@</w:t>
              </w:r>
              <w:r w:rsidRPr="00D87498">
                <w:rPr>
                  <w:rStyle w:val="Hyperlink"/>
                  <w:szCs w:val="24"/>
                  <w:lang w:val="en-US"/>
                </w:rPr>
                <w:t>yandex</w:t>
              </w:r>
              <w:r w:rsidRPr="00D87498">
                <w:rPr>
                  <w:rStyle w:val="Hyperlink"/>
                  <w:szCs w:val="24"/>
                </w:rPr>
                <w:t>.</w:t>
              </w:r>
              <w:r w:rsidRPr="00D87498">
                <w:rPr>
                  <w:rStyle w:val="Hyperlink"/>
                  <w:szCs w:val="24"/>
                  <w:lang w:val="en-US"/>
                </w:rPr>
                <w:t>ru</w:t>
              </w:r>
            </w:hyperlink>
          </w:p>
        </w:tc>
        <w:tc>
          <w:tcPr>
            <w:tcW w:w="1559" w:type="dxa"/>
          </w:tcPr>
          <w:p w:rsidR="00243CC8" w:rsidRPr="00D87498" w:rsidRDefault="00243CC8" w:rsidP="00563EF9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243CC8" w:rsidRPr="00D87498" w:rsidRDefault="00243CC8" w:rsidP="00563EF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18" w:type="dxa"/>
          </w:tcPr>
          <w:p w:rsidR="00243CC8" w:rsidRPr="00D87498" w:rsidRDefault="00243CC8" w:rsidP="002B1C11">
            <w:pPr>
              <w:spacing w:after="0" w:line="240" w:lineRule="auto"/>
              <w:rPr>
                <w:rFonts w:ascii="Times New Roman" w:hAnsi="Times New Roman"/>
                <w:noProof/>
                <w:color w:val="000000"/>
                <w:sz w:val="24"/>
                <w:szCs w:val="24"/>
                <w:lang w:eastAsia="ru-RU"/>
              </w:rPr>
            </w:pPr>
          </w:p>
        </w:tc>
      </w:tr>
      <w:tr w:rsidR="00243CC8" w:rsidRPr="00D87498" w:rsidTr="00DD4924">
        <w:trPr>
          <w:trHeight w:val="870"/>
        </w:trPr>
        <w:tc>
          <w:tcPr>
            <w:tcW w:w="708" w:type="dxa"/>
          </w:tcPr>
          <w:p w:rsidR="00243CC8" w:rsidRPr="00D87498" w:rsidRDefault="00243CC8" w:rsidP="002B1C1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4" w:type="dxa"/>
          </w:tcPr>
          <w:p w:rsidR="00243CC8" w:rsidRPr="00D87498" w:rsidRDefault="00243CC8" w:rsidP="00563EF9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87498">
              <w:rPr>
                <w:rFonts w:ascii="Times New Roman" w:hAnsi="Times New Roman"/>
                <w:sz w:val="24"/>
                <w:szCs w:val="24"/>
              </w:rPr>
              <w:t>МБУ ДО г.Казани «Детская музыкальная школа № 3 имени Рустема Яхина»</w:t>
            </w:r>
          </w:p>
        </w:tc>
        <w:tc>
          <w:tcPr>
            <w:tcW w:w="1843" w:type="dxa"/>
          </w:tcPr>
          <w:p w:rsidR="00243CC8" w:rsidRPr="00D87498" w:rsidRDefault="00243CC8" w:rsidP="00563EF9">
            <w:pPr>
              <w:rPr>
                <w:rFonts w:ascii="Times New Roman" w:hAnsi="Times New Roman"/>
                <w:sz w:val="24"/>
                <w:szCs w:val="24"/>
              </w:rPr>
            </w:pPr>
            <w:r w:rsidRPr="00D87498">
              <w:rPr>
                <w:rFonts w:ascii="Times New Roman" w:hAnsi="Times New Roman"/>
                <w:sz w:val="24"/>
                <w:szCs w:val="24"/>
              </w:rPr>
              <w:t>420021, г. Казань, ул. Г.Камала, д. 1/48</w:t>
            </w:r>
          </w:p>
          <w:p w:rsidR="00243CC8" w:rsidRPr="00D87498" w:rsidRDefault="00243CC8" w:rsidP="00563EF9">
            <w:pPr>
              <w:rPr>
                <w:rFonts w:ascii="Times New Roman" w:hAnsi="Times New Roman"/>
                <w:sz w:val="24"/>
                <w:szCs w:val="24"/>
              </w:rPr>
            </w:pPr>
            <w:r w:rsidRPr="00D87498">
              <w:rPr>
                <w:rFonts w:ascii="Times New Roman" w:hAnsi="Times New Roman"/>
                <w:sz w:val="24"/>
                <w:szCs w:val="24"/>
              </w:rPr>
              <w:t>Тел./факс (843)292-77-79</w:t>
            </w:r>
          </w:p>
          <w:p w:rsidR="00243CC8" w:rsidRPr="00D87498" w:rsidRDefault="00243CC8" w:rsidP="00563EF9">
            <w:pPr>
              <w:rPr>
                <w:rFonts w:ascii="Times New Roman" w:hAnsi="Times New Roman"/>
                <w:sz w:val="24"/>
                <w:szCs w:val="24"/>
              </w:rPr>
            </w:pPr>
            <w:r w:rsidRPr="00D87498">
              <w:rPr>
                <w:rFonts w:ascii="Times New Roman" w:hAnsi="Times New Roman"/>
                <w:sz w:val="24"/>
                <w:szCs w:val="24"/>
                <w:lang w:val="en-US"/>
              </w:rPr>
              <w:t>e</w:t>
            </w:r>
            <w:r w:rsidRPr="00D87498">
              <w:rPr>
                <w:rFonts w:ascii="Times New Roman" w:hAnsi="Times New Roman"/>
                <w:sz w:val="24"/>
                <w:szCs w:val="24"/>
              </w:rPr>
              <w:t>-</w:t>
            </w:r>
            <w:r w:rsidRPr="00D87498">
              <w:rPr>
                <w:rFonts w:ascii="Times New Roman" w:hAnsi="Times New Roman"/>
                <w:sz w:val="24"/>
                <w:szCs w:val="24"/>
                <w:lang w:val="en-US"/>
              </w:rPr>
              <w:t>mail</w:t>
            </w:r>
            <w:r w:rsidRPr="00D87498">
              <w:rPr>
                <w:rFonts w:ascii="Times New Roman" w:hAnsi="Times New Roman"/>
                <w:sz w:val="24"/>
                <w:szCs w:val="24"/>
              </w:rPr>
              <w:t>:</w:t>
            </w:r>
          </w:p>
          <w:p w:rsidR="00243CC8" w:rsidRPr="00D87498" w:rsidRDefault="00243CC8" w:rsidP="00563EF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hyperlink r:id="rId74" w:history="1">
              <w:r w:rsidRPr="00D87498">
                <w:rPr>
                  <w:rStyle w:val="Hyperlink"/>
                  <w:rFonts w:ascii="Times New Roman" w:hAnsi="Times New Roman"/>
                  <w:sz w:val="24"/>
                  <w:szCs w:val="24"/>
                  <w:lang w:val="en-US"/>
                </w:rPr>
                <w:t>dmc</w:t>
              </w:r>
              <w:r w:rsidRPr="00D87498">
                <w:rPr>
                  <w:rStyle w:val="Hyperlink"/>
                  <w:rFonts w:ascii="Times New Roman" w:hAnsi="Times New Roman"/>
                  <w:sz w:val="24"/>
                  <w:szCs w:val="24"/>
                </w:rPr>
                <w:t>-3</w:t>
              </w:r>
              <w:r w:rsidRPr="00D87498">
                <w:rPr>
                  <w:rStyle w:val="Hyperlink"/>
                  <w:rFonts w:ascii="Times New Roman" w:hAnsi="Times New Roman"/>
                  <w:sz w:val="24"/>
                  <w:szCs w:val="24"/>
                  <w:lang w:val="en-US"/>
                </w:rPr>
                <w:t>Yahin</w:t>
              </w:r>
              <w:r w:rsidRPr="00D87498">
                <w:rPr>
                  <w:rStyle w:val="Hyperlink"/>
                  <w:rFonts w:ascii="Times New Roman" w:hAnsi="Times New Roman"/>
                  <w:sz w:val="24"/>
                  <w:szCs w:val="24"/>
                </w:rPr>
                <w:t>@</w:t>
              </w:r>
              <w:r w:rsidRPr="00D87498">
                <w:rPr>
                  <w:rStyle w:val="Hyperlink"/>
                  <w:rFonts w:ascii="Times New Roman" w:hAnsi="Times New Roman"/>
                  <w:sz w:val="24"/>
                  <w:szCs w:val="24"/>
                  <w:lang w:val="en-US"/>
                </w:rPr>
                <w:t>yandex</w:t>
              </w:r>
              <w:r w:rsidRPr="00D87498">
                <w:rPr>
                  <w:rStyle w:val="Hyperlink"/>
                  <w:rFonts w:ascii="Times New Roman" w:hAnsi="Times New Roman"/>
                  <w:sz w:val="24"/>
                  <w:szCs w:val="24"/>
                </w:rPr>
                <w:t>.</w:t>
              </w:r>
              <w:r w:rsidRPr="00D87498">
                <w:rPr>
                  <w:rStyle w:val="Hyperlink"/>
                  <w:rFonts w:ascii="Times New Roman" w:hAnsi="Times New Roman"/>
                  <w:sz w:val="24"/>
                  <w:szCs w:val="24"/>
                  <w:lang w:val="en-US"/>
                </w:rPr>
                <w:t>ru</w:t>
              </w:r>
            </w:hyperlink>
          </w:p>
        </w:tc>
        <w:tc>
          <w:tcPr>
            <w:tcW w:w="1559" w:type="dxa"/>
          </w:tcPr>
          <w:p w:rsidR="00243CC8" w:rsidRPr="00D87498" w:rsidRDefault="00243CC8" w:rsidP="00563EF9">
            <w:pPr>
              <w:rPr>
                <w:rFonts w:ascii="Times New Roman" w:hAnsi="Times New Roman"/>
                <w:sz w:val="24"/>
                <w:szCs w:val="24"/>
              </w:rPr>
            </w:pPr>
            <w:r w:rsidRPr="00D87498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1701" w:type="dxa"/>
          </w:tcPr>
          <w:p w:rsidR="00243CC8" w:rsidRPr="00D87498" w:rsidRDefault="00243CC8" w:rsidP="00563EF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18" w:type="dxa"/>
          </w:tcPr>
          <w:p w:rsidR="00243CC8" w:rsidRPr="00D87498" w:rsidRDefault="00243CC8" w:rsidP="002B1C11">
            <w:pPr>
              <w:spacing w:after="0" w:line="240" w:lineRule="auto"/>
              <w:rPr>
                <w:rFonts w:ascii="Times New Roman" w:hAnsi="Times New Roman"/>
                <w:noProof/>
                <w:color w:val="000000"/>
                <w:sz w:val="24"/>
                <w:szCs w:val="24"/>
                <w:lang w:eastAsia="ru-RU"/>
              </w:rPr>
            </w:pPr>
          </w:p>
        </w:tc>
      </w:tr>
      <w:tr w:rsidR="00243CC8" w:rsidRPr="00D87498" w:rsidTr="00DD4924">
        <w:trPr>
          <w:trHeight w:val="870"/>
        </w:trPr>
        <w:tc>
          <w:tcPr>
            <w:tcW w:w="708" w:type="dxa"/>
          </w:tcPr>
          <w:p w:rsidR="00243CC8" w:rsidRPr="00D87498" w:rsidRDefault="00243CC8" w:rsidP="002B1C1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4" w:type="dxa"/>
          </w:tcPr>
          <w:p w:rsidR="00243CC8" w:rsidRPr="00D87498" w:rsidRDefault="00243CC8" w:rsidP="00563EF9">
            <w:pPr>
              <w:rPr>
                <w:rFonts w:ascii="Times New Roman" w:hAnsi="Times New Roman"/>
                <w:sz w:val="24"/>
                <w:szCs w:val="24"/>
              </w:rPr>
            </w:pPr>
            <w:r w:rsidRPr="00D8749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МБУ ДО г.Казани  «Детская музыкальная школа № 4»</w:t>
            </w:r>
          </w:p>
        </w:tc>
        <w:tc>
          <w:tcPr>
            <w:tcW w:w="1843" w:type="dxa"/>
          </w:tcPr>
          <w:p w:rsidR="00243CC8" w:rsidRPr="00D87498" w:rsidRDefault="00243CC8" w:rsidP="00563EF9">
            <w:pP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r w:rsidRPr="00D8749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420039 г. Казань ул. Гагарина д. 101,</w:t>
            </w:r>
          </w:p>
          <w:p w:rsidR="00243CC8" w:rsidRPr="00D87498" w:rsidRDefault="00243CC8" w:rsidP="00563EF9">
            <w:pP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r w:rsidRPr="00D8749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тел.:8(843)564-69-90 – дир.</w:t>
            </w:r>
          </w:p>
          <w:p w:rsidR="00243CC8" w:rsidRPr="00D87498" w:rsidRDefault="00243CC8" w:rsidP="00563EF9">
            <w:pP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r w:rsidRPr="00D8749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564-59-16 – вахта</w:t>
            </w:r>
          </w:p>
          <w:p w:rsidR="00243CC8" w:rsidRPr="00D87498" w:rsidRDefault="00243CC8" w:rsidP="00563EF9">
            <w:pP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r w:rsidRPr="00D8749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564-70-89 – секретарь (Юлия Сергеевна)</w:t>
            </w:r>
          </w:p>
          <w:p w:rsidR="00243CC8" w:rsidRPr="00D87498" w:rsidRDefault="00243CC8" w:rsidP="00563EF9"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r w:rsidRPr="00D87498">
              <w:rPr>
                <w:rFonts w:ascii="Times New Roman" w:hAnsi="Times New Roman"/>
                <w:sz w:val="24"/>
                <w:szCs w:val="24"/>
                <w:lang w:val="en-US"/>
              </w:rPr>
              <w:t>e-mail:</w:t>
            </w:r>
            <w:r w:rsidRPr="00D8749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  <w:lang w:val="en-US"/>
              </w:rPr>
              <w:t xml:space="preserve"> </w:t>
            </w:r>
            <w:hyperlink r:id="rId75" w:history="1">
              <w:r w:rsidRPr="00D87498">
                <w:rPr>
                  <w:rStyle w:val="Hyperlink"/>
                  <w:rFonts w:ascii="Times New Roman" w:hAnsi="Times New Roman"/>
                  <w:sz w:val="24"/>
                  <w:szCs w:val="24"/>
                  <w:shd w:val="clear" w:color="auto" w:fill="FFFFFF"/>
                  <w:lang w:val="en-US"/>
                </w:rPr>
                <w:t>dmsh4kazan@list.</w:t>
              </w:r>
              <w:r w:rsidRPr="00D87498">
                <w:rPr>
                  <w:rFonts w:ascii="Times New Roman" w:hAnsi="Times New Roman"/>
                  <w:sz w:val="24"/>
                  <w:szCs w:val="24"/>
                  <w:shd w:val="clear" w:color="auto" w:fill="FFFFFF"/>
                  <w:lang w:val="en-US"/>
                </w:rPr>
                <w:t>ru</w:t>
              </w:r>
            </w:hyperlink>
          </w:p>
        </w:tc>
        <w:tc>
          <w:tcPr>
            <w:tcW w:w="1559" w:type="dxa"/>
          </w:tcPr>
          <w:p w:rsidR="00243CC8" w:rsidRPr="00D87498" w:rsidRDefault="00243CC8" w:rsidP="00563EF9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8749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  <w:lang w:val="en-US"/>
              </w:rPr>
              <w:t xml:space="preserve"> </w:t>
            </w:r>
          </w:p>
        </w:tc>
        <w:tc>
          <w:tcPr>
            <w:tcW w:w="1701" w:type="dxa"/>
          </w:tcPr>
          <w:p w:rsidR="00243CC8" w:rsidRPr="00D87498" w:rsidRDefault="00243CC8" w:rsidP="00563EF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</w:pPr>
          </w:p>
        </w:tc>
        <w:tc>
          <w:tcPr>
            <w:tcW w:w="3118" w:type="dxa"/>
          </w:tcPr>
          <w:p w:rsidR="00243CC8" w:rsidRPr="00D87498" w:rsidRDefault="00243CC8" w:rsidP="002B1C11">
            <w:pPr>
              <w:spacing w:after="0" w:line="240" w:lineRule="auto"/>
              <w:rPr>
                <w:rFonts w:ascii="Times New Roman" w:hAnsi="Times New Roman"/>
                <w:noProof/>
                <w:color w:val="000000"/>
                <w:sz w:val="24"/>
                <w:szCs w:val="24"/>
                <w:lang w:val="en-US" w:eastAsia="ru-RU"/>
              </w:rPr>
            </w:pPr>
          </w:p>
        </w:tc>
      </w:tr>
      <w:tr w:rsidR="00243CC8" w:rsidRPr="00D87498" w:rsidTr="00DD4924">
        <w:trPr>
          <w:trHeight w:val="870"/>
        </w:trPr>
        <w:tc>
          <w:tcPr>
            <w:tcW w:w="708" w:type="dxa"/>
          </w:tcPr>
          <w:p w:rsidR="00243CC8" w:rsidRPr="00D87498" w:rsidRDefault="00243CC8" w:rsidP="002B1C1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4" w:type="dxa"/>
          </w:tcPr>
          <w:p w:rsidR="00243CC8" w:rsidRPr="00D87498" w:rsidRDefault="00243CC8" w:rsidP="00563EF9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D87498">
              <w:rPr>
                <w:rFonts w:ascii="Times New Roman" w:hAnsi="Times New Roman"/>
                <w:sz w:val="24"/>
                <w:szCs w:val="24"/>
              </w:rPr>
              <w:t>МБУ ДО г.Казани «Детская музыкальная школа №5»</w:t>
            </w:r>
            <w:r w:rsidRPr="00D87498">
              <w:rPr>
                <w:rFonts w:ascii="Times New Roman" w:hAnsi="Times New Roman"/>
                <w:b/>
                <w:sz w:val="24"/>
                <w:szCs w:val="24"/>
              </w:rPr>
              <w:t xml:space="preserve">  </w:t>
            </w:r>
          </w:p>
        </w:tc>
        <w:tc>
          <w:tcPr>
            <w:tcW w:w="1843" w:type="dxa"/>
          </w:tcPr>
          <w:p w:rsidR="00243CC8" w:rsidRPr="00D87498" w:rsidRDefault="00243CC8" w:rsidP="00563EF9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87498">
              <w:rPr>
                <w:rFonts w:ascii="Times New Roman" w:hAnsi="Times New Roman"/>
                <w:sz w:val="24"/>
                <w:szCs w:val="24"/>
              </w:rPr>
              <w:t xml:space="preserve">420059, РТ, г. Казань, </w:t>
            </w:r>
          </w:p>
          <w:p w:rsidR="00243CC8" w:rsidRPr="00D87498" w:rsidRDefault="00243CC8" w:rsidP="00563EF9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87498">
              <w:rPr>
                <w:rFonts w:ascii="Times New Roman" w:hAnsi="Times New Roman"/>
                <w:sz w:val="24"/>
                <w:szCs w:val="24"/>
              </w:rPr>
              <w:t>ул. Шаляпина, д. 43.</w:t>
            </w:r>
          </w:p>
          <w:p w:rsidR="00243CC8" w:rsidRPr="00D87498" w:rsidRDefault="00243CC8" w:rsidP="00563EF9">
            <w:pPr>
              <w:rPr>
                <w:rFonts w:ascii="Times New Roman" w:hAnsi="Times New Roman"/>
                <w:sz w:val="24"/>
                <w:szCs w:val="24"/>
              </w:rPr>
            </w:pPr>
            <w:r w:rsidRPr="00D87498">
              <w:rPr>
                <w:rFonts w:ascii="Times New Roman" w:hAnsi="Times New Roman"/>
                <w:sz w:val="24"/>
                <w:szCs w:val="24"/>
              </w:rPr>
              <w:t xml:space="preserve">Тел.: 8(843)277-00-40, </w:t>
            </w:r>
          </w:p>
          <w:p w:rsidR="00243CC8" w:rsidRPr="00D87498" w:rsidRDefault="00243CC8" w:rsidP="00563EF9">
            <w:pPr>
              <w:rPr>
                <w:rFonts w:ascii="Times New Roman" w:hAnsi="Times New Roman"/>
                <w:sz w:val="24"/>
                <w:szCs w:val="24"/>
              </w:rPr>
            </w:pPr>
            <w:r w:rsidRPr="00D87498">
              <w:rPr>
                <w:rFonts w:ascii="Times New Roman" w:hAnsi="Times New Roman"/>
                <w:sz w:val="24"/>
                <w:szCs w:val="24"/>
              </w:rPr>
              <w:t>277-23-93 (секретарь)</w:t>
            </w:r>
          </w:p>
          <w:p w:rsidR="00243CC8" w:rsidRPr="00D87498" w:rsidRDefault="00243CC8" w:rsidP="00563EF9">
            <w:pPr>
              <w:rPr>
                <w:rFonts w:ascii="Times New Roman" w:hAnsi="Times New Roman"/>
                <w:sz w:val="24"/>
                <w:szCs w:val="24"/>
              </w:rPr>
            </w:pPr>
            <w:r w:rsidRPr="00D87498">
              <w:rPr>
                <w:rFonts w:ascii="Times New Roman" w:hAnsi="Times New Roman"/>
                <w:sz w:val="24"/>
                <w:szCs w:val="24"/>
                <w:lang w:val="en-US"/>
              </w:rPr>
              <w:t>e</w:t>
            </w:r>
            <w:r w:rsidRPr="00D87498">
              <w:rPr>
                <w:rFonts w:ascii="Times New Roman" w:hAnsi="Times New Roman"/>
                <w:sz w:val="24"/>
                <w:szCs w:val="24"/>
              </w:rPr>
              <w:t>-</w:t>
            </w:r>
            <w:r w:rsidRPr="00D87498">
              <w:rPr>
                <w:rFonts w:ascii="Times New Roman" w:hAnsi="Times New Roman"/>
                <w:sz w:val="24"/>
                <w:szCs w:val="24"/>
                <w:lang w:val="en-US"/>
              </w:rPr>
              <w:t>mail</w:t>
            </w:r>
            <w:r w:rsidRPr="00D87498">
              <w:rPr>
                <w:rFonts w:ascii="Times New Roman" w:hAnsi="Times New Roman"/>
                <w:sz w:val="24"/>
                <w:szCs w:val="24"/>
              </w:rPr>
              <w:t xml:space="preserve">: </w:t>
            </w:r>
          </w:p>
          <w:p w:rsidR="00243CC8" w:rsidRPr="00D87498" w:rsidRDefault="00243CC8" w:rsidP="00563EF9">
            <w:pPr>
              <w:rPr>
                <w:rFonts w:ascii="Times New Roman" w:hAnsi="Times New Roman"/>
                <w:sz w:val="24"/>
                <w:szCs w:val="24"/>
              </w:rPr>
            </w:pPr>
            <w:hyperlink r:id="rId76" w:history="1">
              <w:r w:rsidRPr="00D87498">
                <w:rPr>
                  <w:rStyle w:val="Hyperlink"/>
                  <w:rFonts w:ascii="Times New Roman" w:hAnsi="Times New Roman"/>
                  <w:sz w:val="24"/>
                  <w:szCs w:val="24"/>
                  <w:lang w:val="en-US"/>
                </w:rPr>
                <w:t>talganat</w:t>
              </w:r>
              <w:r w:rsidRPr="00D87498">
                <w:rPr>
                  <w:rStyle w:val="Hyperlink"/>
                  <w:rFonts w:ascii="Times New Roman" w:hAnsi="Times New Roman"/>
                  <w:sz w:val="24"/>
                  <w:szCs w:val="24"/>
                </w:rPr>
                <w:t>@</w:t>
              </w:r>
              <w:r w:rsidRPr="00D87498">
                <w:rPr>
                  <w:rStyle w:val="Hyperlink"/>
                  <w:rFonts w:ascii="Times New Roman" w:hAnsi="Times New Roman"/>
                  <w:sz w:val="24"/>
                  <w:szCs w:val="24"/>
                  <w:lang w:val="en-US"/>
                </w:rPr>
                <w:t>mail</w:t>
              </w:r>
              <w:r w:rsidRPr="00D87498">
                <w:rPr>
                  <w:rStyle w:val="Hyperlink"/>
                  <w:rFonts w:ascii="Times New Roman" w:hAnsi="Times New Roman"/>
                  <w:sz w:val="24"/>
                  <w:szCs w:val="24"/>
                </w:rPr>
                <w:t>.</w:t>
              </w:r>
              <w:r w:rsidRPr="00D87498">
                <w:rPr>
                  <w:rStyle w:val="Hyperlink"/>
                  <w:rFonts w:ascii="Times New Roman" w:hAnsi="Times New Roman"/>
                  <w:sz w:val="24"/>
                  <w:szCs w:val="24"/>
                  <w:lang w:val="en-US"/>
                </w:rPr>
                <w:t>ru</w:t>
              </w:r>
            </w:hyperlink>
            <w:r w:rsidRPr="00D87498">
              <w:rPr>
                <w:rFonts w:ascii="Times New Roman" w:hAnsi="Times New Roman"/>
                <w:sz w:val="24"/>
                <w:szCs w:val="24"/>
              </w:rPr>
              <w:t xml:space="preserve"> (УВР)</w:t>
            </w:r>
          </w:p>
          <w:p w:rsidR="00243CC8" w:rsidRPr="00D87498" w:rsidRDefault="00243CC8" w:rsidP="00563EF9">
            <w:pPr>
              <w:rPr>
                <w:rFonts w:ascii="Times New Roman" w:hAnsi="Times New Roman"/>
                <w:sz w:val="24"/>
                <w:szCs w:val="24"/>
              </w:rPr>
            </w:pPr>
            <w:hyperlink r:id="rId77" w:history="1">
              <w:r w:rsidRPr="00D87498">
                <w:rPr>
                  <w:rStyle w:val="Hyperlink"/>
                  <w:rFonts w:ascii="Times New Roman" w:hAnsi="Times New Roman"/>
                  <w:sz w:val="24"/>
                  <w:szCs w:val="24"/>
                  <w:lang w:val="en-US"/>
                </w:rPr>
                <w:t>svt</w:t>
              </w:r>
              <w:r w:rsidRPr="00D87498">
                <w:rPr>
                  <w:rStyle w:val="Hyperlink"/>
                  <w:rFonts w:ascii="Times New Roman" w:hAnsi="Times New Roman"/>
                  <w:sz w:val="24"/>
                  <w:szCs w:val="24"/>
                </w:rPr>
                <w:t>-</w:t>
              </w:r>
              <w:r w:rsidRPr="00D87498">
                <w:rPr>
                  <w:rStyle w:val="Hyperlink"/>
                  <w:rFonts w:ascii="Times New Roman" w:hAnsi="Times New Roman"/>
                  <w:sz w:val="24"/>
                  <w:szCs w:val="24"/>
                  <w:lang w:val="en-US"/>
                </w:rPr>
                <w:t>raf</w:t>
              </w:r>
              <w:r w:rsidRPr="00D87498">
                <w:rPr>
                  <w:rStyle w:val="Hyperlink"/>
                  <w:rFonts w:ascii="Times New Roman" w:hAnsi="Times New Roman"/>
                  <w:sz w:val="24"/>
                  <w:szCs w:val="24"/>
                </w:rPr>
                <w:t>@</w:t>
              </w:r>
              <w:r w:rsidRPr="00D87498">
                <w:rPr>
                  <w:rStyle w:val="Hyperlink"/>
                  <w:rFonts w:ascii="Times New Roman" w:hAnsi="Times New Roman"/>
                  <w:sz w:val="24"/>
                  <w:szCs w:val="24"/>
                  <w:lang w:val="en-US"/>
                </w:rPr>
                <w:t>mail</w:t>
              </w:r>
              <w:r w:rsidRPr="00D87498">
                <w:rPr>
                  <w:rStyle w:val="Hyperlink"/>
                  <w:rFonts w:ascii="Times New Roman" w:hAnsi="Times New Roman"/>
                  <w:sz w:val="24"/>
                  <w:szCs w:val="24"/>
                </w:rPr>
                <w:t>.</w:t>
              </w:r>
              <w:r w:rsidRPr="00D87498">
                <w:rPr>
                  <w:rStyle w:val="Hyperlink"/>
                  <w:rFonts w:ascii="Times New Roman" w:hAnsi="Times New Roman"/>
                  <w:sz w:val="24"/>
                  <w:szCs w:val="24"/>
                  <w:lang w:val="en-US"/>
                </w:rPr>
                <w:t>ru</w:t>
              </w:r>
            </w:hyperlink>
            <w:r w:rsidRPr="00D87498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243CC8" w:rsidRPr="00D87498" w:rsidRDefault="00243CC8" w:rsidP="00563EF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hyperlink r:id="rId78" w:history="1">
              <w:r w:rsidRPr="00D87498">
                <w:rPr>
                  <w:rStyle w:val="Hyperlink"/>
                  <w:rFonts w:ascii="Times New Roman" w:hAnsi="Times New Roman"/>
                  <w:sz w:val="24"/>
                  <w:szCs w:val="24"/>
                  <w:lang w:val="en-US"/>
                </w:rPr>
                <w:t>asrarv</w:t>
              </w:r>
              <w:r w:rsidRPr="00D87498">
                <w:rPr>
                  <w:rStyle w:val="Hyperlink"/>
                  <w:rFonts w:ascii="Times New Roman" w:hAnsi="Times New Roman"/>
                  <w:sz w:val="24"/>
                  <w:szCs w:val="24"/>
                </w:rPr>
                <w:t>@</w:t>
              </w:r>
              <w:r w:rsidRPr="00D87498">
                <w:rPr>
                  <w:rStyle w:val="Hyperlink"/>
                  <w:rFonts w:ascii="Times New Roman" w:hAnsi="Times New Roman"/>
                  <w:sz w:val="24"/>
                  <w:szCs w:val="24"/>
                  <w:lang w:val="en-US"/>
                </w:rPr>
                <w:t>mail</w:t>
              </w:r>
              <w:r w:rsidRPr="00D87498">
                <w:rPr>
                  <w:rStyle w:val="Hyperlink"/>
                  <w:rFonts w:ascii="Times New Roman" w:hAnsi="Times New Roman"/>
                  <w:sz w:val="24"/>
                  <w:szCs w:val="24"/>
                </w:rPr>
                <w:t>.</w:t>
              </w:r>
              <w:r w:rsidRPr="00D87498">
                <w:rPr>
                  <w:rStyle w:val="Hyperlink"/>
                  <w:rFonts w:ascii="Times New Roman" w:hAnsi="Times New Roman"/>
                  <w:sz w:val="24"/>
                  <w:szCs w:val="24"/>
                  <w:lang w:val="en-US"/>
                </w:rPr>
                <w:t>ru</w:t>
              </w:r>
            </w:hyperlink>
            <w:r w:rsidRPr="00D87498">
              <w:rPr>
                <w:rFonts w:ascii="Times New Roman" w:hAnsi="Times New Roman"/>
                <w:sz w:val="24"/>
                <w:szCs w:val="24"/>
              </w:rPr>
              <w:t xml:space="preserve"> (Валиев Асрар)</w:t>
            </w:r>
          </w:p>
        </w:tc>
        <w:tc>
          <w:tcPr>
            <w:tcW w:w="1559" w:type="dxa"/>
          </w:tcPr>
          <w:p w:rsidR="00243CC8" w:rsidRPr="00D87498" w:rsidRDefault="00243CC8" w:rsidP="00563EF9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243CC8" w:rsidRPr="00D87498" w:rsidRDefault="00243CC8" w:rsidP="00563EF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18" w:type="dxa"/>
          </w:tcPr>
          <w:p w:rsidR="00243CC8" w:rsidRPr="00D87498" w:rsidRDefault="00243CC8" w:rsidP="002B1C11">
            <w:pPr>
              <w:spacing w:after="0" w:line="240" w:lineRule="auto"/>
              <w:rPr>
                <w:rFonts w:ascii="Times New Roman" w:hAnsi="Times New Roman"/>
                <w:noProof/>
                <w:color w:val="000000"/>
                <w:sz w:val="24"/>
                <w:szCs w:val="24"/>
                <w:lang w:eastAsia="ru-RU"/>
              </w:rPr>
            </w:pPr>
          </w:p>
        </w:tc>
      </w:tr>
      <w:tr w:rsidR="00243CC8" w:rsidRPr="00D87498" w:rsidTr="00DD4924">
        <w:trPr>
          <w:trHeight w:val="870"/>
        </w:trPr>
        <w:tc>
          <w:tcPr>
            <w:tcW w:w="708" w:type="dxa"/>
          </w:tcPr>
          <w:p w:rsidR="00243CC8" w:rsidRPr="00D87498" w:rsidRDefault="00243CC8" w:rsidP="002B1C1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4" w:type="dxa"/>
          </w:tcPr>
          <w:p w:rsidR="00243CC8" w:rsidRPr="00D87498" w:rsidRDefault="00243CC8" w:rsidP="00563EF9">
            <w:pPr>
              <w:contextualSpacing/>
              <w:rPr>
                <w:rFonts w:ascii="Times New Roman" w:hAnsi="Times New Roman"/>
                <w:b/>
                <w:sz w:val="24"/>
                <w:szCs w:val="24"/>
              </w:rPr>
            </w:pPr>
            <w:r w:rsidRPr="00D87498">
              <w:rPr>
                <w:rFonts w:ascii="Times New Roman" w:hAnsi="Times New Roman"/>
                <w:sz w:val="24"/>
                <w:szCs w:val="24"/>
              </w:rPr>
              <w:t>МБУ ДО г.Казани «Детская музыкальная школа №6 им.Э.З.Бакирова»</w:t>
            </w:r>
            <w:r w:rsidRPr="00D87498">
              <w:rPr>
                <w:rFonts w:ascii="Times New Roman" w:hAnsi="Times New Roman"/>
                <w:b/>
                <w:sz w:val="24"/>
                <w:szCs w:val="24"/>
              </w:rPr>
              <w:t xml:space="preserve">  </w:t>
            </w:r>
          </w:p>
        </w:tc>
        <w:tc>
          <w:tcPr>
            <w:tcW w:w="1843" w:type="dxa"/>
          </w:tcPr>
          <w:p w:rsidR="00243CC8" w:rsidRPr="00D87498" w:rsidRDefault="00243CC8" w:rsidP="00563EF9">
            <w:pPr>
              <w:rPr>
                <w:rFonts w:ascii="Times New Roman" w:hAnsi="Times New Roman"/>
                <w:sz w:val="24"/>
                <w:szCs w:val="24"/>
              </w:rPr>
            </w:pPr>
            <w:r w:rsidRPr="00D87498">
              <w:rPr>
                <w:rFonts w:ascii="Times New Roman" w:hAnsi="Times New Roman"/>
                <w:sz w:val="24"/>
                <w:szCs w:val="24"/>
              </w:rPr>
              <w:t>420043, РТ, г.Казань, улица Бойничная, дом 8</w:t>
            </w:r>
          </w:p>
          <w:p w:rsidR="00243CC8" w:rsidRPr="00D87498" w:rsidRDefault="00243CC8" w:rsidP="00563EF9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87498">
              <w:rPr>
                <w:rFonts w:ascii="Times New Roman" w:hAnsi="Times New Roman"/>
                <w:sz w:val="24"/>
                <w:szCs w:val="24"/>
              </w:rPr>
              <w:t>Тел/факс: 8(843)238-15-76, 8(843)236-84-04</w:t>
            </w:r>
          </w:p>
          <w:p w:rsidR="00243CC8" w:rsidRPr="00D87498" w:rsidRDefault="00243CC8" w:rsidP="00563EF9">
            <w:pPr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87498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E-mail: </w:t>
            </w:r>
            <w:hyperlink r:id="rId79" w:history="1">
              <w:r w:rsidRPr="00D87498">
                <w:rPr>
                  <w:rStyle w:val="Hyperlink"/>
                  <w:rFonts w:ascii="Times New Roman" w:hAnsi="Times New Roman"/>
                  <w:sz w:val="24"/>
                  <w:szCs w:val="24"/>
                  <w:lang w:val="en-US"/>
                </w:rPr>
                <w:t>dmsh_6@mail.ru</w:t>
              </w:r>
            </w:hyperlink>
          </w:p>
        </w:tc>
        <w:tc>
          <w:tcPr>
            <w:tcW w:w="1559" w:type="dxa"/>
          </w:tcPr>
          <w:p w:rsidR="00243CC8" w:rsidRPr="00D87498" w:rsidRDefault="00243CC8" w:rsidP="00563EF9">
            <w:pPr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1701" w:type="dxa"/>
          </w:tcPr>
          <w:p w:rsidR="00243CC8" w:rsidRPr="00D87498" w:rsidRDefault="00243CC8" w:rsidP="00563EF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</w:pPr>
          </w:p>
        </w:tc>
        <w:tc>
          <w:tcPr>
            <w:tcW w:w="3118" w:type="dxa"/>
          </w:tcPr>
          <w:p w:rsidR="00243CC8" w:rsidRPr="00D87498" w:rsidRDefault="00243CC8" w:rsidP="002B1C11">
            <w:pPr>
              <w:spacing w:after="0" w:line="240" w:lineRule="auto"/>
              <w:rPr>
                <w:rFonts w:ascii="Times New Roman" w:hAnsi="Times New Roman"/>
                <w:noProof/>
                <w:color w:val="000000"/>
                <w:sz w:val="24"/>
                <w:szCs w:val="24"/>
                <w:lang w:val="en-US" w:eastAsia="ru-RU"/>
              </w:rPr>
            </w:pPr>
          </w:p>
        </w:tc>
      </w:tr>
      <w:tr w:rsidR="00243CC8" w:rsidRPr="00D87498" w:rsidTr="00DD4924">
        <w:trPr>
          <w:trHeight w:val="870"/>
        </w:trPr>
        <w:tc>
          <w:tcPr>
            <w:tcW w:w="708" w:type="dxa"/>
          </w:tcPr>
          <w:p w:rsidR="00243CC8" w:rsidRPr="00D87498" w:rsidRDefault="00243CC8" w:rsidP="002B1C1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4" w:type="dxa"/>
          </w:tcPr>
          <w:p w:rsidR="00243CC8" w:rsidRPr="00D87498" w:rsidRDefault="00243CC8" w:rsidP="00563EF9">
            <w:pPr>
              <w:rPr>
                <w:rFonts w:ascii="Times New Roman" w:hAnsi="Times New Roman"/>
                <w:sz w:val="24"/>
                <w:szCs w:val="24"/>
              </w:rPr>
            </w:pPr>
            <w:r w:rsidRPr="00D87498">
              <w:rPr>
                <w:rFonts w:ascii="Times New Roman" w:hAnsi="Times New Roman"/>
                <w:sz w:val="24"/>
                <w:szCs w:val="24"/>
              </w:rPr>
              <w:t xml:space="preserve">МБУ ДО г.Казани «Детская музыкальная школа №7 им. А.С.Ключарева»  </w:t>
            </w:r>
          </w:p>
        </w:tc>
        <w:tc>
          <w:tcPr>
            <w:tcW w:w="1843" w:type="dxa"/>
          </w:tcPr>
          <w:p w:rsidR="00243CC8" w:rsidRPr="00D87498" w:rsidRDefault="00243CC8" w:rsidP="00563EF9">
            <w:pPr>
              <w:rPr>
                <w:rFonts w:ascii="Times New Roman" w:hAnsi="Times New Roman"/>
                <w:sz w:val="24"/>
                <w:szCs w:val="24"/>
              </w:rPr>
            </w:pPr>
            <w:r w:rsidRPr="00D87498">
              <w:rPr>
                <w:rFonts w:ascii="Times New Roman" w:hAnsi="Times New Roman"/>
                <w:sz w:val="24"/>
                <w:szCs w:val="24"/>
              </w:rPr>
              <w:t>420061, г. Казань ул. Космонавтов, д.11-б</w:t>
            </w:r>
          </w:p>
          <w:p w:rsidR="00243CC8" w:rsidRPr="00D87498" w:rsidRDefault="00243CC8" w:rsidP="00563EF9">
            <w:pPr>
              <w:rPr>
                <w:rFonts w:ascii="Times New Roman" w:hAnsi="Times New Roman"/>
                <w:sz w:val="24"/>
                <w:szCs w:val="24"/>
              </w:rPr>
            </w:pPr>
            <w:r w:rsidRPr="00D87498">
              <w:rPr>
                <w:rFonts w:ascii="Times New Roman" w:hAnsi="Times New Roman"/>
                <w:sz w:val="24"/>
                <w:szCs w:val="24"/>
              </w:rPr>
              <w:t>Тел/факс: (843)2797207; 2799940</w:t>
            </w:r>
          </w:p>
          <w:p w:rsidR="00243CC8" w:rsidRPr="00D87498" w:rsidRDefault="00243CC8" w:rsidP="00563EF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hyperlink r:id="rId80" w:history="1">
              <w:r w:rsidRPr="00D87498">
                <w:rPr>
                  <w:rStyle w:val="Hyperlink"/>
                  <w:rFonts w:ascii="Times New Roman" w:hAnsi="Times New Roman"/>
                  <w:sz w:val="24"/>
                  <w:szCs w:val="24"/>
                  <w:lang w:val="en-US"/>
                </w:rPr>
                <w:t>dmsh</w:t>
              </w:r>
              <w:r w:rsidRPr="00D87498">
                <w:rPr>
                  <w:rStyle w:val="Hyperlink"/>
                  <w:rFonts w:ascii="Times New Roman" w:hAnsi="Times New Roman"/>
                  <w:sz w:val="24"/>
                  <w:szCs w:val="24"/>
                </w:rPr>
                <w:t>7</w:t>
              </w:r>
              <w:r w:rsidRPr="00D87498">
                <w:rPr>
                  <w:rStyle w:val="Hyperlink"/>
                  <w:rFonts w:ascii="Times New Roman" w:hAnsi="Times New Roman"/>
                  <w:sz w:val="24"/>
                  <w:szCs w:val="24"/>
                  <w:lang w:val="en-US"/>
                </w:rPr>
                <w:t>kzn</w:t>
              </w:r>
              <w:r w:rsidRPr="00D87498">
                <w:rPr>
                  <w:rStyle w:val="Hyperlink"/>
                  <w:rFonts w:ascii="Times New Roman" w:hAnsi="Times New Roman"/>
                  <w:sz w:val="24"/>
                  <w:szCs w:val="24"/>
                </w:rPr>
                <w:t>@</w:t>
              </w:r>
              <w:r w:rsidRPr="00D87498">
                <w:rPr>
                  <w:rStyle w:val="Hyperlink"/>
                  <w:rFonts w:ascii="Times New Roman" w:hAnsi="Times New Roman"/>
                  <w:sz w:val="24"/>
                  <w:szCs w:val="24"/>
                  <w:lang w:val="en-US"/>
                </w:rPr>
                <w:t>mail</w:t>
              </w:r>
              <w:r w:rsidRPr="00D87498">
                <w:rPr>
                  <w:rStyle w:val="Hyperlink"/>
                  <w:rFonts w:ascii="Times New Roman" w:hAnsi="Times New Roman"/>
                  <w:sz w:val="24"/>
                  <w:szCs w:val="24"/>
                </w:rPr>
                <w:t>.</w:t>
              </w:r>
              <w:r w:rsidRPr="00D87498">
                <w:rPr>
                  <w:rStyle w:val="Hyperlink"/>
                  <w:rFonts w:ascii="Times New Roman" w:hAnsi="Times New Roman"/>
                  <w:sz w:val="24"/>
                  <w:szCs w:val="24"/>
                  <w:lang w:val="en-US"/>
                </w:rPr>
                <w:t>ru</w:t>
              </w:r>
            </w:hyperlink>
          </w:p>
        </w:tc>
        <w:tc>
          <w:tcPr>
            <w:tcW w:w="1559" w:type="dxa"/>
          </w:tcPr>
          <w:p w:rsidR="00243CC8" w:rsidRPr="00D87498" w:rsidRDefault="00243CC8" w:rsidP="00563EF9">
            <w:pPr>
              <w:rPr>
                <w:rFonts w:ascii="Times New Roman" w:hAnsi="Times New Roman"/>
                <w:sz w:val="24"/>
                <w:szCs w:val="24"/>
              </w:rPr>
            </w:pPr>
            <w:r w:rsidRPr="00D87498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243CC8" w:rsidRPr="00D87498" w:rsidRDefault="00243CC8" w:rsidP="00563EF9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243CC8" w:rsidRPr="00D87498" w:rsidRDefault="00243CC8" w:rsidP="00563EF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</w:pPr>
          </w:p>
        </w:tc>
        <w:tc>
          <w:tcPr>
            <w:tcW w:w="3118" w:type="dxa"/>
          </w:tcPr>
          <w:p w:rsidR="00243CC8" w:rsidRPr="00D87498" w:rsidRDefault="00243CC8" w:rsidP="002B1C11">
            <w:pPr>
              <w:spacing w:after="0" w:line="240" w:lineRule="auto"/>
              <w:rPr>
                <w:rFonts w:ascii="Times New Roman" w:hAnsi="Times New Roman"/>
                <w:noProof/>
                <w:color w:val="000000"/>
                <w:sz w:val="24"/>
                <w:szCs w:val="24"/>
                <w:lang w:val="en-US" w:eastAsia="ru-RU"/>
              </w:rPr>
            </w:pPr>
          </w:p>
        </w:tc>
      </w:tr>
      <w:tr w:rsidR="00243CC8" w:rsidRPr="00D87498" w:rsidTr="00DD4924">
        <w:trPr>
          <w:trHeight w:val="870"/>
        </w:trPr>
        <w:tc>
          <w:tcPr>
            <w:tcW w:w="708" w:type="dxa"/>
          </w:tcPr>
          <w:p w:rsidR="00243CC8" w:rsidRPr="00D87498" w:rsidRDefault="00243CC8" w:rsidP="002B1C1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4" w:type="dxa"/>
          </w:tcPr>
          <w:p w:rsidR="00243CC8" w:rsidRPr="00D87498" w:rsidRDefault="00243CC8" w:rsidP="00563EF9">
            <w:pPr>
              <w:rPr>
                <w:rFonts w:ascii="Times New Roman" w:hAnsi="Times New Roman"/>
                <w:sz w:val="24"/>
                <w:szCs w:val="24"/>
              </w:rPr>
            </w:pPr>
            <w:r w:rsidRPr="00D87498">
              <w:rPr>
                <w:rFonts w:ascii="Times New Roman" w:hAnsi="Times New Roman"/>
                <w:sz w:val="24"/>
                <w:szCs w:val="24"/>
              </w:rPr>
              <w:t xml:space="preserve">МБУ ДО г.Казани «Детская музыкальная школа №8»  </w:t>
            </w:r>
          </w:p>
        </w:tc>
        <w:tc>
          <w:tcPr>
            <w:tcW w:w="1843" w:type="dxa"/>
          </w:tcPr>
          <w:p w:rsidR="00243CC8" w:rsidRPr="00D87498" w:rsidRDefault="00243CC8" w:rsidP="00563EF9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87498">
              <w:rPr>
                <w:rFonts w:ascii="Times New Roman" w:hAnsi="Times New Roman"/>
                <w:sz w:val="24"/>
                <w:szCs w:val="24"/>
              </w:rPr>
              <w:t xml:space="preserve">420110,  г. Казань, ул. Р. Зорге, д.71, </w:t>
            </w:r>
          </w:p>
          <w:p w:rsidR="00243CC8" w:rsidRPr="00D87498" w:rsidRDefault="00243CC8" w:rsidP="00563EF9">
            <w:pPr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87498">
              <w:rPr>
                <w:rFonts w:ascii="Times New Roman" w:hAnsi="Times New Roman"/>
                <w:sz w:val="24"/>
                <w:szCs w:val="24"/>
              </w:rPr>
              <w:t>тел</w:t>
            </w:r>
            <w:r w:rsidRPr="00D87498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.(843) 268-66-02 </w:t>
            </w:r>
          </w:p>
          <w:p w:rsidR="00243CC8" w:rsidRPr="00D87498" w:rsidRDefault="00243CC8" w:rsidP="00563EF9">
            <w:pPr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87498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e-mail: </w:t>
            </w:r>
          </w:p>
          <w:p w:rsidR="00243CC8" w:rsidRPr="00D87498" w:rsidRDefault="00243CC8" w:rsidP="00563EF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hyperlink r:id="rId81" w:history="1">
              <w:r w:rsidRPr="00D87498">
                <w:rPr>
                  <w:rStyle w:val="Hyperlink"/>
                  <w:rFonts w:ascii="Times New Roman" w:hAnsi="Times New Roman"/>
                  <w:sz w:val="24"/>
                  <w:szCs w:val="24"/>
                  <w:lang w:val="en-US"/>
                </w:rPr>
                <w:t>dmsh8.kzn@tatar.ru</w:t>
              </w:r>
            </w:hyperlink>
          </w:p>
        </w:tc>
        <w:tc>
          <w:tcPr>
            <w:tcW w:w="1559" w:type="dxa"/>
          </w:tcPr>
          <w:p w:rsidR="00243CC8" w:rsidRPr="00D87498" w:rsidRDefault="00243CC8" w:rsidP="00563EF9">
            <w:pPr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:rsidR="00243CC8" w:rsidRPr="00D87498" w:rsidRDefault="00243CC8" w:rsidP="00563EF9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1701" w:type="dxa"/>
          </w:tcPr>
          <w:p w:rsidR="00243CC8" w:rsidRPr="00D87498" w:rsidRDefault="00243CC8" w:rsidP="00563EF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</w:pPr>
          </w:p>
        </w:tc>
        <w:tc>
          <w:tcPr>
            <w:tcW w:w="3118" w:type="dxa"/>
          </w:tcPr>
          <w:p w:rsidR="00243CC8" w:rsidRPr="00D87498" w:rsidRDefault="00243CC8" w:rsidP="002B1C11">
            <w:pPr>
              <w:spacing w:after="0" w:line="240" w:lineRule="auto"/>
              <w:rPr>
                <w:rFonts w:ascii="Times New Roman" w:hAnsi="Times New Roman"/>
                <w:noProof/>
                <w:color w:val="000000"/>
                <w:sz w:val="24"/>
                <w:szCs w:val="24"/>
                <w:lang w:val="en-US" w:eastAsia="ru-RU"/>
              </w:rPr>
            </w:pPr>
          </w:p>
        </w:tc>
      </w:tr>
      <w:tr w:rsidR="00243CC8" w:rsidRPr="00D87498" w:rsidTr="00DD4924">
        <w:trPr>
          <w:trHeight w:val="870"/>
        </w:trPr>
        <w:tc>
          <w:tcPr>
            <w:tcW w:w="708" w:type="dxa"/>
          </w:tcPr>
          <w:p w:rsidR="00243CC8" w:rsidRPr="00D87498" w:rsidRDefault="00243CC8" w:rsidP="002B1C1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1844" w:type="dxa"/>
          </w:tcPr>
          <w:p w:rsidR="00243CC8" w:rsidRPr="00D87498" w:rsidRDefault="00243CC8" w:rsidP="00563EF9">
            <w:pPr>
              <w:ind w:left="12"/>
              <w:rPr>
                <w:rFonts w:ascii="Times New Roman" w:hAnsi="Times New Roman"/>
                <w:sz w:val="24"/>
                <w:szCs w:val="24"/>
              </w:rPr>
            </w:pPr>
            <w:r w:rsidRPr="00D87498">
              <w:rPr>
                <w:rFonts w:ascii="Times New Roman" w:hAnsi="Times New Roman"/>
                <w:sz w:val="24"/>
                <w:szCs w:val="24"/>
              </w:rPr>
              <w:t>МБУ ДО г.Казани «Детская школа искусств №9»</w:t>
            </w:r>
          </w:p>
        </w:tc>
        <w:tc>
          <w:tcPr>
            <w:tcW w:w="1843" w:type="dxa"/>
          </w:tcPr>
          <w:p w:rsidR="00243CC8" w:rsidRPr="00D87498" w:rsidRDefault="00243CC8" w:rsidP="00563EF9">
            <w:pPr>
              <w:rPr>
                <w:rFonts w:ascii="Times New Roman" w:hAnsi="Times New Roman"/>
                <w:sz w:val="24"/>
                <w:szCs w:val="24"/>
              </w:rPr>
            </w:pPr>
            <w:r w:rsidRPr="00D87498">
              <w:rPr>
                <w:rFonts w:ascii="Times New Roman" w:hAnsi="Times New Roman"/>
                <w:sz w:val="24"/>
                <w:szCs w:val="24"/>
              </w:rPr>
              <w:t>420071, г. Казань, ул. Парковая, д. 14</w:t>
            </w:r>
          </w:p>
          <w:p w:rsidR="00243CC8" w:rsidRPr="00D87498" w:rsidRDefault="00243CC8" w:rsidP="00563EF9">
            <w:pPr>
              <w:rPr>
                <w:rFonts w:ascii="Times New Roman" w:hAnsi="Times New Roman"/>
                <w:sz w:val="24"/>
                <w:szCs w:val="24"/>
              </w:rPr>
            </w:pPr>
            <w:r w:rsidRPr="00D87498">
              <w:rPr>
                <w:rFonts w:ascii="Times New Roman" w:hAnsi="Times New Roman"/>
                <w:sz w:val="24"/>
                <w:szCs w:val="24"/>
              </w:rPr>
              <w:t>тел. (843) 234-37-55, факс (843) 234-38-55 (директор)</w:t>
            </w:r>
          </w:p>
          <w:p w:rsidR="00243CC8" w:rsidRPr="00D87498" w:rsidRDefault="00243CC8" w:rsidP="00563EF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hyperlink r:id="rId82" w:history="1">
              <w:r w:rsidRPr="00D87498">
                <w:rPr>
                  <w:rStyle w:val="Hyperlink"/>
                  <w:rFonts w:ascii="Times New Roman" w:hAnsi="Times New Roman"/>
                  <w:sz w:val="24"/>
                  <w:szCs w:val="24"/>
                  <w:lang w:val="en-US"/>
                </w:rPr>
                <w:t>kazandshi</w:t>
              </w:r>
              <w:r w:rsidRPr="00D87498">
                <w:rPr>
                  <w:rFonts w:ascii="Times New Roman" w:hAnsi="Times New Roman"/>
                  <w:sz w:val="24"/>
                  <w:szCs w:val="24"/>
                </w:rPr>
                <w:t>9@</w:t>
              </w:r>
              <w:r w:rsidRPr="00D87498">
                <w:rPr>
                  <w:rFonts w:ascii="Times New Roman" w:hAnsi="Times New Roman"/>
                  <w:sz w:val="24"/>
                  <w:szCs w:val="24"/>
                  <w:lang w:val="en-US"/>
                </w:rPr>
                <w:t>mail</w:t>
              </w:r>
              <w:r w:rsidRPr="00D87498">
                <w:rPr>
                  <w:rFonts w:ascii="Times New Roman" w:hAnsi="Times New Roman"/>
                  <w:sz w:val="24"/>
                  <w:szCs w:val="24"/>
                </w:rPr>
                <w:t>.</w:t>
              </w:r>
              <w:r w:rsidRPr="00D87498">
                <w:rPr>
                  <w:rFonts w:ascii="Times New Roman" w:hAnsi="Times New Roman"/>
                  <w:sz w:val="24"/>
                  <w:szCs w:val="24"/>
                  <w:lang w:val="en-US"/>
                </w:rPr>
                <w:t>ru</w:t>
              </w:r>
            </w:hyperlink>
          </w:p>
        </w:tc>
        <w:tc>
          <w:tcPr>
            <w:tcW w:w="1559" w:type="dxa"/>
          </w:tcPr>
          <w:p w:rsidR="00243CC8" w:rsidRPr="00D87498" w:rsidRDefault="00243CC8" w:rsidP="00563EF9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243CC8" w:rsidRPr="00D87498" w:rsidRDefault="00243CC8" w:rsidP="00563EF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18" w:type="dxa"/>
          </w:tcPr>
          <w:p w:rsidR="00243CC8" w:rsidRPr="00D87498" w:rsidRDefault="00243CC8" w:rsidP="002B1C11">
            <w:pPr>
              <w:spacing w:after="0" w:line="240" w:lineRule="auto"/>
              <w:rPr>
                <w:rFonts w:ascii="Times New Roman" w:hAnsi="Times New Roman"/>
                <w:noProof/>
                <w:color w:val="000000"/>
                <w:sz w:val="24"/>
                <w:szCs w:val="24"/>
                <w:lang w:eastAsia="ru-RU"/>
              </w:rPr>
            </w:pPr>
          </w:p>
        </w:tc>
      </w:tr>
      <w:tr w:rsidR="00243CC8" w:rsidRPr="00D87498" w:rsidTr="00DD4924">
        <w:trPr>
          <w:trHeight w:val="870"/>
        </w:trPr>
        <w:tc>
          <w:tcPr>
            <w:tcW w:w="708" w:type="dxa"/>
          </w:tcPr>
          <w:p w:rsidR="00243CC8" w:rsidRPr="00D87498" w:rsidRDefault="00243CC8" w:rsidP="002B1C1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4" w:type="dxa"/>
          </w:tcPr>
          <w:p w:rsidR="00243CC8" w:rsidRPr="00D87498" w:rsidRDefault="00243CC8" w:rsidP="00563EF9">
            <w:pPr>
              <w:rPr>
                <w:rFonts w:ascii="Times New Roman" w:hAnsi="Times New Roman"/>
                <w:sz w:val="24"/>
                <w:szCs w:val="24"/>
              </w:rPr>
            </w:pPr>
            <w:r w:rsidRPr="00D87498">
              <w:rPr>
                <w:rFonts w:ascii="Times New Roman" w:hAnsi="Times New Roman"/>
                <w:sz w:val="24"/>
                <w:szCs w:val="24"/>
              </w:rPr>
              <w:t>МБУ ДО г.Казани «Детская музыкальная школа №10»</w:t>
            </w:r>
          </w:p>
        </w:tc>
        <w:tc>
          <w:tcPr>
            <w:tcW w:w="1843" w:type="dxa"/>
          </w:tcPr>
          <w:p w:rsidR="00243CC8" w:rsidRPr="00D87498" w:rsidRDefault="00243CC8" w:rsidP="00563EF9">
            <w:pPr>
              <w:rPr>
                <w:rFonts w:ascii="Times New Roman" w:hAnsi="Times New Roman"/>
                <w:sz w:val="24"/>
                <w:szCs w:val="24"/>
              </w:rPr>
            </w:pPr>
            <w:r w:rsidRPr="00D87498">
              <w:rPr>
                <w:rFonts w:ascii="Times New Roman" w:hAnsi="Times New Roman"/>
                <w:sz w:val="24"/>
                <w:szCs w:val="24"/>
              </w:rPr>
              <w:t>420078, г.Казань, ул. Революционная,49</w:t>
            </w:r>
          </w:p>
          <w:p w:rsidR="00243CC8" w:rsidRPr="00D87498" w:rsidRDefault="00243CC8" w:rsidP="00563EF9">
            <w:pPr>
              <w:rPr>
                <w:rFonts w:ascii="Times New Roman" w:hAnsi="Times New Roman"/>
                <w:sz w:val="24"/>
                <w:szCs w:val="24"/>
              </w:rPr>
            </w:pPr>
            <w:r w:rsidRPr="00D87498">
              <w:rPr>
                <w:rFonts w:ascii="Times New Roman" w:hAnsi="Times New Roman"/>
                <w:sz w:val="24"/>
                <w:szCs w:val="24"/>
              </w:rPr>
              <w:t xml:space="preserve">Тел/факс (843)294-33-27 </w:t>
            </w:r>
          </w:p>
          <w:p w:rsidR="00243CC8" w:rsidRPr="00D87498" w:rsidRDefault="00243CC8" w:rsidP="00563EF9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87498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e-mail:  </w:t>
            </w:r>
            <w:hyperlink r:id="rId83" w:history="1">
              <w:r w:rsidRPr="00D87498">
                <w:rPr>
                  <w:rStyle w:val="Hyperlink"/>
                  <w:rFonts w:ascii="Times New Roman" w:hAnsi="Times New Roman"/>
                  <w:sz w:val="24"/>
                  <w:szCs w:val="24"/>
                  <w:lang w:val="en-US"/>
                </w:rPr>
                <w:t>dmsh10kazan@yandex.ru</w:t>
              </w:r>
            </w:hyperlink>
            <w:r w:rsidRPr="00D87498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1559" w:type="dxa"/>
          </w:tcPr>
          <w:p w:rsidR="00243CC8" w:rsidRPr="00D87498" w:rsidRDefault="00243CC8" w:rsidP="00563EF9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1701" w:type="dxa"/>
          </w:tcPr>
          <w:p w:rsidR="00243CC8" w:rsidRPr="00D87498" w:rsidRDefault="00243CC8" w:rsidP="00563EF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</w:pPr>
          </w:p>
        </w:tc>
        <w:tc>
          <w:tcPr>
            <w:tcW w:w="3118" w:type="dxa"/>
          </w:tcPr>
          <w:p w:rsidR="00243CC8" w:rsidRPr="00D87498" w:rsidRDefault="00243CC8" w:rsidP="002B1C11">
            <w:pPr>
              <w:spacing w:after="0" w:line="240" w:lineRule="auto"/>
              <w:rPr>
                <w:rFonts w:ascii="Times New Roman" w:hAnsi="Times New Roman"/>
                <w:noProof/>
                <w:color w:val="000000"/>
                <w:sz w:val="24"/>
                <w:szCs w:val="24"/>
                <w:lang w:val="en-US" w:eastAsia="ru-RU"/>
              </w:rPr>
            </w:pPr>
          </w:p>
        </w:tc>
      </w:tr>
      <w:tr w:rsidR="00243CC8" w:rsidRPr="00D87498" w:rsidTr="00DD4924">
        <w:trPr>
          <w:trHeight w:val="870"/>
        </w:trPr>
        <w:tc>
          <w:tcPr>
            <w:tcW w:w="708" w:type="dxa"/>
          </w:tcPr>
          <w:p w:rsidR="00243CC8" w:rsidRPr="00D87498" w:rsidRDefault="00243CC8" w:rsidP="002B1C1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1844" w:type="dxa"/>
          </w:tcPr>
          <w:p w:rsidR="00243CC8" w:rsidRPr="00D87498" w:rsidRDefault="00243CC8" w:rsidP="00563EF9">
            <w:pPr>
              <w:rPr>
                <w:rFonts w:ascii="Times New Roman" w:hAnsi="Times New Roman"/>
                <w:sz w:val="24"/>
                <w:szCs w:val="24"/>
              </w:rPr>
            </w:pPr>
            <w:r w:rsidRPr="00D87498">
              <w:rPr>
                <w:rFonts w:ascii="Times New Roman" w:hAnsi="Times New Roman"/>
                <w:sz w:val="24"/>
                <w:szCs w:val="24"/>
              </w:rPr>
              <w:t>МБУ ДО г.Казани «Детская музыкальная школа № 11»</w:t>
            </w:r>
          </w:p>
        </w:tc>
        <w:tc>
          <w:tcPr>
            <w:tcW w:w="1843" w:type="dxa"/>
          </w:tcPr>
          <w:p w:rsidR="00243CC8" w:rsidRPr="00D87498" w:rsidRDefault="00243CC8" w:rsidP="00563EF9">
            <w:pPr>
              <w:rPr>
                <w:rFonts w:ascii="Times New Roman" w:hAnsi="Times New Roman"/>
                <w:sz w:val="24"/>
                <w:szCs w:val="24"/>
              </w:rPr>
            </w:pPr>
            <w:r w:rsidRPr="00D87498">
              <w:rPr>
                <w:rFonts w:ascii="Times New Roman" w:hAnsi="Times New Roman"/>
                <w:sz w:val="24"/>
                <w:szCs w:val="24"/>
              </w:rPr>
              <w:t xml:space="preserve">420127, г.Казань, </w:t>
            </w:r>
          </w:p>
          <w:p w:rsidR="00243CC8" w:rsidRPr="00D87498" w:rsidRDefault="00243CC8" w:rsidP="00563EF9">
            <w:pPr>
              <w:rPr>
                <w:rFonts w:ascii="Times New Roman" w:hAnsi="Times New Roman"/>
                <w:sz w:val="24"/>
                <w:szCs w:val="24"/>
              </w:rPr>
            </w:pPr>
            <w:r w:rsidRPr="00D87498">
              <w:rPr>
                <w:rFonts w:ascii="Times New Roman" w:hAnsi="Times New Roman"/>
                <w:sz w:val="24"/>
                <w:szCs w:val="24"/>
              </w:rPr>
              <w:t>ул. Ак.Павлова, д.25,</w:t>
            </w:r>
          </w:p>
          <w:p w:rsidR="00243CC8" w:rsidRPr="00D87498" w:rsidRDefault="00243CC8" w:rsidP="00563EF9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87498">
              <w:rPr>
                <w:rFonts w:ascii="Times New Roman" w:hAnsi="Times New Roman"/>
                <w:sz w:val="24"/>
                <w:szCs w:val="24"/>
              </w:rPr>
              <w:t>тел</w:t>
            </w:r>
            <w:r w:rsidRPr="00D87498">
              <w:rPr>
                <w:rFonts w:ascii="Times New Roman" w:hAnsi="Times New Roman"/>
                <w:sz w:val="24"/>
                <w:szCs w:val="24"/>
                <w:lang w:val="en-US"/>
              </w:rPr>
              <w:t>.: 8(843) 571-25-65</w:t>
            </w:r>
          </w:p>
          <w:p w:rsidR="00243CC8" w:rsidRPr="00D87498" w:rsidRDefault="00243CC8" w:rsidP="00563EF9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87498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e-mail: </w:t>
            </w:r>
            <w:hyperlink r:id="rId84" w:history="1">
              <w:r w:rsidRPr="00D87498">
                <w:rPr>
                  <w:rStyle w:val="Hyperlink"/>
                  <w:rFonts w:ascii="Times New Roman" w:hAnsi="Times New Roman"/>
                  <w:sz w:val="24"/>
                  <w:szCs w:val="24"/>
                  <w:lang w:val="en-US"/>
                </w:rPr>
                <w:t>dmuzyk11@yandex.ru</w:t>
              </w:r>
            </w:hyperlink>
            <w:r w:rsidRPr="00D87498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  </w:t>
            </w:r>
          </w:p>
        </w:tc>
        <w:tc>
          <w:tcPr>
            <w:tcW w:w="1559" w:type="dxa"/>
          </w:tcPr>
          <w:p w:rsidR="00243CC8" w:rsidRPr="00D87498" w:rsidRDefault="00243CC8" w:rsidP="00563EF9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1701" w:type="dxa"/>
          </w:tcPr>
          <w:p w:rsidR="00243CC8" w:rsidRPr="00D87498" w:rsidRDefault="00243CC8" w:rsidP="00563EF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</w:pPr>
          </w:p>
        </w:tc>
        <w:tc>
          <w:tcPr>
            <w:tcW w:w="3118" w:type="dxa"/>
          </w:tcPr>
          <w:p w:rsidR="00243CC8" w:rsidRPr="00D87498" w:rsidRDefault="00243CC8" w:rsidP="002B1C11">
            <w:pPr>
              <w:spacing w:after="0" w:line="240" w:lineRule="auto"/>
              <w:rPr>
                <w:rFonts w:ascii="Times New Roman" w:hAnsi="Times New Roman"/>
                <w:noProof/>
                <w:color w:val="000000"/>
                <w:sz w:val="24"/>
                <w:szCs w:val="24"/>
                <w:lang w:val="en-US" w:eastAsia="ru-RU"/>
              </w:rPr>
            </w:pPr>
          </w:p>
        </w:tc>
      </w:tr>
      <w:tr w:rsidR="00243CC8" w:rsidRPr="00D87498" w:rsidTr="00DD4924">
        <w:trPr>
          <w:trHeight w:val="870"/>
        </w:trPr>
        <w:tc>
          <w:tcPr>
            <w:tcW w:w="708" w:type="dxa"/>
          </w:tcPr>
          <w:p w:rsidR="00243CC8" w:rsidRPr="00D87498" w:rsidRDefault="00243CC8" w:rsidP="002B1C1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1844" w:type="dxa"/>
          </w:tcPr>
          <w:p w:rsidR="00243CC8" w:rsidRPr="00D87498" w:rsidRDefault="00243CC8" w:rsidP="00563EF9">
            <w:pPr>
              <w:rPr>
                <w:rFonts w:ascii="Times New Roman" w:hAnsi="Times New Roman"/>
                <w:sz w:val="24"/>
                <w:szCs w:val="24"/>
              </w:rPr>
            </w:pPr>
            <w:r w:rsidRPr="00D87498">
              <w:rPr>
                <w:rFonts w:ascii="Times New Roman" w:hAnsi="Times New Roman"/>
                <w:sz w:val="24"/>
                <w:szCs w:val="24"/>
              </w:rPr>
              <w:t>МБУ ДО г.Казани «Детская музыкально-хоровая школа»</w:t>
            </w:r>
          </w:p>
        </w:tc>
        <w:tc>
          <w:tcPr>
            <w:tcW w:w="1843" w:type="dxa"/>
          </w:tcPr>
          <w:p w:rsidR="00243CC8" w:rsidRPr="00D87498" w:rsidRDefault="00243CC8" w:rsidP="00563EF9">
            <w:pPr>
              <w:rPr>
                <w:rFonts w:ascii="Times New Roman" w:hAnsi="Times New Roman"/>
                <w:sz w:val="24"/>
                <w:szCs w:val="24"/>
              </w:rPr>
            </w:pPr>
            <w:r w:rsidRPr="00D87498">
              <w:rPr>
                <w:rFonts w:ascii="Times New Roman" w:hAnsi="Times New Roman"/>
                <w:sz w:val="24"/>
                <w:szCs w:val="24"/>
              </w:rPr>
              <w:t>420049, г. Казань, ул. Качалова, д. 107,</w:t>
            </w:r>
          </w:p>
          <w:p w:rsidR="00243CC8" w:rsidRPr="00D87498" w:rsidRDefault="00243CC8" w:rsidP="00563EF9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87498">
              <w:rPr>
                <w:rFonts w:ascii="Times New Roman" w:hAnsi="Times New Roman"/>
                <w:sz w:val="24"/>
                <w:szCs w:val="24"/>
              </w:rPr>
              <w:t>Тел</w:t>
            </w:r>
            <w:r w:rsidRPr="00D87498">
              <w:rPr>
                <w:rFonts w:ascii="Times New Roman" w:hAnsi="Times New Roman"/>
                <w:sz w:val="24"/>
                <w:szCs w:val="24"/>
                <w:lang w:val="en-US"/>
              </w:rPr>
              <w:t>.: 8(843)570-19-54</w:t>
            </w:r>
          </w:p>
          <w:p w:rsidR="00243CC8" w:rsidRPr="00D87498" w:rsidRDefault="00243CC8" w:rsidP="00563EF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87498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e-mail: </w:t>
            </w:r>
            <w:hyperlink r:id="rId85" w:history="1">
              <w:r w:rsidRPr="00D87498">
                <w:rPr>
                  <w:rStyle w:val="Hyperlink"/>
                  <w:rFonts w:ascii="Times New Roman" w:hAnsi="Times New Roman"/>
                  <w:sz w:val="24"/>
                  <w:szCs w:val="24"/>
                  <w:shd w:val="clear" w:color="auto" w:fill="F6F6F6"/>
                  <w:lang w:val="en-US"/>
                </w:rPr>
                <w:t>kazdmhs@mail.ru</w:t>
              </w:r>
            </w:hyperlink>
          </w:p>
        </w:tc>
        <w:tc>
          <w:tcPr>
            <w:tcW w:w="1559" w:type="dxa"/>
          </w:tcPr>
          <w:p w:rsidR="00243CC8" w:rsidRPr="00D87498" w:rsidRDefault="00243CC8" w:rsidP="00563EF9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87498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1701" w:type="dxa"/>
          </w:tcPr>
          <w:p w:rsidR="00243CC8" w:rsidRPr="00D87498" w:rsidRDefault="00243CC8" w:rsidP="00563EF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</w:pPr>
          </w:p>
        </w:tc>
        <w:tc>
          <w:tcPr>
            <w:tcW w:w="3118" w:type="dxa"/>
          </w:tcPr>
          <w:p w:rsidR="00243CC8" w:rsidRPr="00D87498" w:rsidRDefault="00243CC8" w:rsidP="002B1C11">
            <w:pPr>
              <w:spacing w:after="0" w:line="240" w:lineRule="auto"/>
              <w:rPr>
                <w:rFonts w:ascii="Times New Roman" w:hAnsi="Times New Roman"/>
                <w:noProof/>
                <w:color w:val="000000"/>
                <w:sz w:val="24"/>
                <w:szCs w:val="24"/>
                <w:lang w:val="en-US" w:eastAsia="ru-RU"/>
              </w:rPr>
            </w:pPr>
          </w:p>
        </w:tc>
      </w:tr>
      <w:tr w:rsidR="00243CC8" w:rsidRPr="00D87498" w:rsidTr="00DD4924">
        <w:trPr>
          <w:trHeight w:val="870"/>
        </w:trPr>
        <w:tc>
          <w:tcPr>
            <w:tcW w:w="708" w:type="dxa"/>
          </w:tcPr>
          <w:p w:rsidR="00243CC8" w:rsidRPr="00D87498" w:rsidRDefault="00243CC8" w:rsidP="002B1C1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1844" w:type="dxa"/>
          </w:tcPr>
          <w:p w:rsidR="00243CC8" w:rsidRPr="00D87498" w:rsidRDefault="00243CC8" w:rsidP="00563EF9">
            <w:pPr>
              <w:rPr>
                <w:rFonts w:ascii="Times New Roman" w:hAnsi="Times New Roman"/>
                <w:sz w:val="24"/>
                <w:szCs w:val="24"/>
              </w:rPr>
            </w:pPr>
            <w:r w:rsidRPr="00D87498">
              <w:rPr>
                <w:rFonts w:ascii="Times New Roman" w:hAnsi="Times New Roman"/>
                <w:sz w:val="24"/>
                <w:szCs w:val="24"/>
              </w:rPr>
              <w:t>МБУ ДО г.Казани «Детская музыкальная школа № 13»</w:t>
            </w:r>
          </w:p>
        </w:tc>
        <w:tc>
          <w:tcPr>
            <w:tcW w:w="1843" w:type="dxa"/>
          </w:tcPr>
          <w:p w:rsidR="00243CC8" w:rsidRPr="00D87498" w:rsidRDefault="00243CC8" w:rsidP="00563EF9">
            <w:pPr>
              <w:tabs>
                <w:tab w:val="left" w:pos="3018"/>
              </w:tabs>
              <w:rPr>
                <w:rFonts w:ascii="Times New Roman" w:hAnsi="Times New Roman"/>
                <w:sz w:val="24"/>
                <w:szCs w:val="24"/>
              </w:rPr>
            </w:pPr>
            <w:r w:rsidRPr="00D87498">
              <w:rPr>
                <w:rFonts w:ascii="Times New Roman" w:hAnsi="Times New Roman"/>
                <w:sz w:val="24"/>
                <w:szCs w:val="24"/>
              </w:rPr>
              <w:t>420133 , РТ, г.Казань, ул. Лаврентьева,  д. 18а.</w:t>
            </w:r>
          </w:p>
          <w:p w:rsidR="00243CC8" w:rsidRPr="00D87498" w:rsidRDefault="00243CC8" w:rsidP="00563EF9">
            <w:pPr>
              <w:rPr>
                <w:rFonts w:ascii="Times New Roman" w:hAnsi="Times New Roman"/>
                <w:sz w:val="24"/>
                <w:szCs w:val="24"/>
              </w:rPr>
            </w:pPr>
            <w:r w:rsidRPr="00D87498">
              <w:rPr>
                <w:rFonts w:ascii="Times New Roman" w:hAnsi="Times New Roman"/>
                <w:sz w:val="24"/>
                <w:szCs w:val="24"/>
              </w:rPr>
              <w:t xml:space="preserve">тел: (843) 521-73-26 (вахта) факс (843) 521-27-06 (секретарь)    </w:t>
            </w:r>
          </w:p>
          <w:p w:rsidR="00243CC8" w:rsidRPr="00D87498" w:rsidRDefault="00243CC8" w:rsidP="00563EF9">
            <w:pPr>
              <w:rPr>
                <w:rFonts w:ascii="Times New Roman" w:hAnsi="Times New Roman"/>
                <w:sz w:val="24"/>
                <w:szCs w:val="24"/>
              </w:rPr>
            </w:pPr>
            <w:r w:rsidRPr="00D87498">
              <w:rPr>
                <w:rFonts w:ascii="Times New Roman" w:hAnsi="Times New Roman"/>
                <w:sz w:val="24"/>
                <w:szCs w:val="24"/>
                <w:lang w:val="en-US"/>
              </w:rPr>
              <w:t>e</w:t>
            </w:r>
            <w:r w:rsidRPr="00D87498">
              <w:rPr>
                <w:rFonts w:ascii="Times New Roman" w:hAnsi="Times New Roman"/>
                <w:sz w:val="24"/>
                <w:szCs w:val="24"/>
              </w:rPr>
              <w:t>-</w:t>
            </w:r>
            <w:r w:rsidRPr="00D87498">
              <w:rPr>
                <w:rFonts w:ascii="Times New Roman" w:hAnsi="Times New Roman"/>
                <w:sz w:val="24"/>
                <w:szCs w:val="24"/>
                <w:lang w:val="en-US"/>
              </w:rPr>
              <w:t>mail</w:t>
            </w:r>
            <w:r w:rsidRPr="00D87498">
              <w:rPr>
                <w:rFonts w:ascii="Times New Roman" w:hAnsi="Times New Roman"/>
                <w:sz w:val="24"/>
                <w:szCs w:val="24"/>
              </w:rPr>
              <w:t xml:space="preserve">: </w:t>
            </w:r>
            <w:hyperlink r:id="rId86" w:history="1">
              <w:r w:rsidRPr="00D87498">
                <w:rPr>
                  <w:rStyle w:val="Hyperlink"/>
                  <w:rFonts w:ascii="Times New Roman" w:hAnsi="Times New Roman"/>
                  <w:sz w:val="24"/>
                  <w:szCs w:val="24"/>
                  <w:lang w:val="en-US"/>
                </w:rPr>
                <w:t>duhovaya</w:t>
              </w:r>
              <w:r w:rsidRPr="00D87498">
                <w:rPr>
                  <w:rStyle w:val="Hyperlink"/>
                  <w:rFonts w:ascii="Times New Roman" w:hAnsi="Times New Roman"/>
                  <w:sz w:val="24"/>
                  <w:szCs w:val="24"/>
                </w:rPr>
                <w:t>13@</w:t>
              </w:r>
              <w:r w:rsidRPr="00D87498">
                <w:rPr>
                  <w:rStyle w:val="Hyperlink"/>
                  <w:rFonts w:ascii="Times New Roman" w:hAnsi="Times New Roman"/>
                  <w:sz w:val="24"/>
                  <w:szCs w:val="24"/>
                  <w:lang w:val="en-US"/>
                </w:rPr>
                <w:t>yand</w:t>
              </w:r>
              <w:r w:rsidRPr="00D87498">
                <w:rPr>
                  <w:rFonts w:ascii="Times New Roman" w:hAnsi="Times New Roman"/>
                  <w:sz w:val="24"/>
                  <w:szCs w:val="24"/>
                  <w:lang w:val="en-US"/>
                </w:rPr>
                <w:t>ex</w:t>
              </w:r>
              <w:r w:rsidRPr="00D87498">
                <w:rPr>
                  <w:rFonts w:ascii="Times New Roman" w:hAnsi="Times New Roman"/>
                  <w:sz w:val="24"/>
                  <w:szCs w:val="24"/>
                </w:rPr>
                <w:t>.</w:t>
              </w:r>
              <w:r w:rsidRPr="00D87498">
                <w:rPr>
                  <w:rFonts w:ascii="Times New Roman" w:hAnsi="Times New Roman"/>
                  <w:sz w:val="24"/>
                  <w:szCs w:val="24"/>
                  <w:lang w:val="en-US"/>
                </w:rPr>
                <w:t>ru</w:t>
              </w:r>
            </w:hyperlink>
            <w:r w:rsidRPr="00D87498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1559" w:type="dxa"/>
          </w:tcPr>
          <w:p w:rsidR="00243CC8" w:rsidRPr="00D87498" w:rsidRDefault="00243CC8" w:rsidP="00563EF9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243CC8" w:rsidRPr="00D87498" w:rsidRDefault="00243CC8" w:rsidP="00563EF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18" w:type="dxa"/>
          </w:tcPr>
          <w:p w:rsidR="00243CC8" w:rsidRPr="00D87498" w:rsidRDefault="00243CC8" w:rsidP="002B1C11">
            <w:pPr>
              <w:spacing w:after="0" w:line="240" w:lineRule="auto"/>
              <w:rPr>
                <w:rFonts w:ascii="Times New Roman" w:hAnsi="Times New Roman"/>
                <w:noProof/>
                <w:color w:val="000000"/>
                <w:sz w:val="24"/>
                <w:szCs w:val="24"/>
                <w:lang w:eastAsia="ru-RU"/>
              </w:rPr>
            </w:pPr>
          </w:p>
        </w:tc>
      </w:tr>
      <w:tr w:rsidR="00243CC8" w:rsidRPr="00D87498" w:rsidTr="00DD4924">
        <w:trPr>
          <w:trHeight w:val="870"/>
        </w:trPr>
        <w:tc>
          <w:tcPr>
            <w:tcW w:w="708" w:type="dxa"/>
          </w:tcPr>
          <w:p w:rsidR="00243CC8" w:rsidRPr="00D87498" w:rsidRDefault="00243CC8" w:rsidP="002B1C1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4" w:type="dxa"/>
          </w:tcPr>
          <w:p w:rsidR="00243CC8" w:rsidRPr="00D87498" w:rsidRDefault="00243CC8" w:rsidP="00563EF9">
            <w:pPr>
              <w:rPr>
                <w:rFonts w:ascii="Times New Roman" w:hAnsi="Times New Roman"/>
                <w:sz w:val="24"/>
                <w:szCs w:val="24"/>
              </w:rPr>
            </w:pPr>
            <w:r w:rsidRPr="00D87498">
              <w:rPr>
                <w:rFonts w:ascii="Times New Roman" w:hAnsi="Times New Roman"/>
                <w:sz w:val="24"/>
                <w:szCs w:val="24"/>
              </w:rPr>
              <w:t>МБУ ДО г.Казани «Детская музыкальная школа № 14»</w:t>
            </w:r>
          </w:p>
        </w:tc>
        <w:tc>
          <w:tcPr>
            <w:tcW w:w="1843" w:type="dxa"/>
          </w:tcPr>
          <w:p w:rsidR="00243CC8" w:rsidRPr="00D87498" w:rsidRDefault="00243CC8" w:rsidP="00563EF9">
            <w:pPr>
              <w:rPr>
                <w:rFonts w:ascii="Times New Roman" w:hAnsi="Times New Roman"/>
                <w:sz w:val="24"/>
                <w:szCs w:val="24"/>
              </w:rPr>
            </w:pPr>
            <w:r w:rsidRPr="00D87498">
              <w:rPr>
                <w:rFonts w:ascii="Times New Roman" w:hAnsi="Times New Roman"/>
                <w:sz w:val="24"/>
                <w:szCs w:val="24"/>
              </w:rPr>
              <w:t>420087, г.Казань, ул. Даурская, д. 26                                     тел. 8(843)2-98-97-70,</w:t>
            </w:r>
          </w:p>
          <w:p w:rsidR="00243CC8" w:rsidRPr="00D87498" w:rsidRDefault="00243CC8" w:rsidP="00563EF9">
            <w:pPr>
              <w:rPr>
                <w:rFonts w:ascii="Times New Roman" w:hAnsi="Times New Roman"/>
                <w:sz w:val="24"/>
                <w:szCs w:val="24"/>
              </w:rPr>
            </w:pPr>
            <w:r w:rsidRPr="00D87498">
              <w:rPr>
                <w:rFonts w:ascii="Times New Roman" w:hAnsi="Times New Roman"/>
                <w:sz w:val="24"/>
                <w:szCs w:val="24"/>
                <w:lang w:val="en-US"/>
              </w:rPr>
              <w:t>e</w:t>
            </w:r>
            <w:r w:rsidRPr="00D87498">
              <w:rPr>
                <w:rFonts w:ascii="Times New Roman" w:hAnsi="Times New Roman"/>
                <w:sz w:val="24"/>
                <w:szCs w:val="24"/>
              </w:rPr>
              <w:t>-</w:t>
            </w:r>
            <w:r w:rsidRPr="00D87498">
              <w:rPr>
                <w:rFonts w:ascii="Times New Roman" w:hAnsi="Times New Roman"/>
                <w:sz w:val="24"/>
                <w:szCs w:val="24"/>
                <w:lang w:val="en-US"/>
              </w:rPr>
              <w:t>mail</w:t>
            </w:r>
            <w:r w:rsidRPr="00D87498">
              <w:rPr>
                <w:rFonts w:ascii="Times New Roman" w:hAnsi="Times New Roman"/>
                <w:sz w:val="24"/>
                <w:szCs w:val="24"/>
              </w:rPr>
              <w:t xml:space="preserve">: </w:t>
            </w:r>
            <w:hyperlink r:id="rId87" w:history="1">
              <w:r w:rsidRPr="00D87498">
                <w:rPr>
                  <w:rStyle w:val="Hyperlink"/>
                  <w:rFonts w:ascii="Times New Roman" w:hAnsi="Times New Roman"/>
                  <w:sz w:val="24"/>
                  <w:szCs w:val="24"/>
                  <w:lang w:val="en-US"/>
                </w:rPr>
                <w:t>muz</w:t>
              </w:r>
              <w:r w:rsidRPr="00D87498">
                <w:rPr>
                  <w:rStyle w:val="Hyperlink"/>
                  <w:rFonts w:ascii="Times New Roman" w:hAnsi="Times New Roman"/>
                  <w:sz w:val="24"/>
                  <w:szCs w:val="24"/>
                </w:rPr>
                <w:t>-14@</w:t>
              </w:r>
              <w:r w:rsidRPr="00D87498">
                <w:rPr>
                  <w:rStyle w:val="Hyperlink"/>
                  <w:rFonts w:ascii="Times New Roman" w:hAnsi="Times New Roman"/>
                  <w:sz w:val="24"/>
                  <w:szCs w:val="24"/>
                  <w:lang w:val="en-US"/>
                </w:rPr>
                <w:t>yandex</w:t>
              </w:r>
              <w:r w:rsidRPr="00D87498">
                <w:rPr>
                  <w:rStyle w:val="Hyperlink"/>
                  <w:rFonts w:ascii="Times New Roman" w:hAnsi="Times New Roman"/>
                  <w:sz w:val="24"/>
                  <w:szCs w:val="24"/>
                </w:rPr>
                <w:t>.</w:t>
              </w:r>
              <w:r w:rsidRPr="00D87498">
                <w:rPr>
                  <w:rStyle w:val="Hyperlink"/>
                  <w:rFonts w:ascii="Times New Roman" w:hAnsi="Times New Roman"/>
                  <w:sz w:val="24"/>
                  <w:szCs w:val="24"/>
                  <w:lang w:val="en-US"/>
                </w:rPr>
                <w:t>ru</w:t>
              </w:r>
            </w:hyperlink>
          </w:p>
          <w:p w:rsidR="00243CC8" w:rsidRPr="00D87498" w:rsidRDefault="00243CC8" w:rsidP="00563EF9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243CC8" w:rsidRPr="00D87498" w:rsidRDefault="00243CC8" w:rsidP="00563EF9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243CC8" w:rsidRPr="00D87498" w:rsidRDefault="00243CC8" w:rsidP="00563EF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18" w:type="dxa"/>
          </w:tcPr>
          <w:p w:rsidR="00243CC8" w:rsidRPr="00D87498" w:rsidRDefault="00243CC8" w:rsidP="002B1C11">
            <w:pPr>
              <w:spacing w:after="0" w:line="240" w:lineRule="auto"/>
              <w:rPr>
                <w:rFonts w:ascii="Times New Roman" w:hAnsi="Times New Roman"/>
                <w:noProof/>
                <w:color w:val="000000"/>
                <w:sz w:val="24"/>
                <w:szCs w:val="24"/>
                <w:lang w:eastAsia="ru-RU"/>
              </w:rPr>
            </w:pPr>
          </w:p>
        </w:tc>
      </w:tr>
      <w:tr w:rsidR="00243CC8" w:rsidRPr="00D87498" w:rsidTr="00DD4924">
        <w:trPr>
          <w:trHeight w:val="870"/>
        </w:trPr>
        <w:tc>
          <w:tcPr>
            <w:tcW w:w="708" w:type="dxa"/>
          </w:tcPr>
          <w:p w:rsidR="00243CC8" w:rsidRPr="00D87498" w:rsidRDefault="00243CC8" w:rsidP="002B1C1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4" w:type="dxa"/>
          </w:tcPr>
          <w:p w:rsidR="00243CC8" w:rsidRPr="00D87498" w:rsidRDefault="00243CC8" w:rsidP="00563EF9">
            <w:pPr>
              <w:rPr>
                <w:rFonts w:ascii="Times New Roman" w:hAnsi="Times New Roman"/>
                <w:sz w:val="24"/>
                <w:szCs w:val="24"/>
              </w:rPr>
            </w:pPr>
            <w:r w:rsidRPr="00D87498">
              <w:rPr>
                <w:rFonts w:ascii="Times New Roman" w:hAnsi="Times New Roman"/>
                <w:sz w:val="24"/>
                <w:szCs w:val="24"/>
              </w:rPr>
              <w:t>МБУ ДО г.Казани «Детская музыкальная школа № 15»</w:t>
            </w:r>
          </w:p>
        </w:tc>
        <w:tc>
          <w:tcPr>
            <w:tcW w:w="1843" w:type="dxa"/>
          </w:tcPr>
          <w:p w:rsidR="00243CC8" w:rsidRPr="00D87498" w:rsidRDefault="00243CC8" w:rsidP="00563EF9">
            <w:pPr>
              <w:rPr>
                <w:rFonts w:ascii="Times New Roman" w:hAnsi="Times New Roman"/>
                <w:sz w:val="24"/>
                <w:szCs w:val="24"/>
              </w:rPr>
            </w:pPr>
            <w:r w:rsidRPr="00D87498">
              <w:rPr>
                <w:rFonts w:ascii="Times New Roman" w:hAnsi="Times New Roman"/>
                <w:sz w:val="24"/>
                <w:szCs w:val="24"/>
              </w:rPr>
              <w:t>420141, Г.КАЗАНЬ, ул. Габишева, 15</w:t>
            </w:r>
          </w:p>
          <w:p w:rsidR="00243CC8" w:rsidRPr="00D87498" w:rsidRDefault="00243CC8" w:rsidP="00563EF9">
            <w:pPr>
              <w:rPr>
                <w:rStyle w:val="b-message-heademail"/>
                <w:rFonts w:ascii="Times New Roman" w:hAnsi="Times New Roman"/>
                <w:sz w:val="24"/>
                <w:szCs w:val="24"/>
              </w:rPr>
            </w:pPr>
            <w:r w:rsidRPr="00D87498">
              <w:rPr>
                <w:rFonts w:ascii="Times New Roman" w:hAnsi="Times New Roman"/>
                <w:sz w:val="24"/>
                <w:szCs w:val="24"/>
              </w:rPr>
              <w:t xml:space="preserve">Тел. / факс 8(843)268-00-57 </w:t>
            </w:r>
            <w:r w:rsidRPr="00D87498">
              <w:rPr>
                <w:rFonts w:ascii="Times New Roman" w:hAnsi="Times New Roman"/>
                <w:sz w:val="24"/>
                <w:szCs w:val="24"/>
                <w:lang w:val="en-US"/>
              </w:rPr>
              <w:t>e</w:t>
            </w:r>
            <w:r w:rsidRPr="00D87498">
              <w:rPr>
                <w:rFonts w:ascii="Times New Roman" w:hAnsi="Times New Roman"/>
                <w:sz w:val="24"/>
                <w:szCs w:val="24"/>
              </w:rPr>
              <w:t>-</w:t>
            </w:r>
            <w:r w:rsidRPr="00D87498">
              <w:rPr>
                <w:rFonts w:ascii="Times New Roman" w:hAnsi="Times New Roman"/>
                <w:sz w:val="24"/>
                <w:szCs w:val="24"/>
                <w:lang w:val="en-US"/>
              </w:rPr>
              <w:t>mail</w:t>
            </w:r>
            <w:r w:rsidRPr="00D87498">
              <w:rPr>
                <w:rFonts w:ascii="Times New Roman" w:hAnsi="Times New Roman"/>
                <w:sz w:val="24"/>
                <w:szCs w:val="24"/>
              </w:rPr>
              <w:t xml:space="preserve">: </w:t>
            </w:r>
            <w:hyperlink r:id="rId88" w:history="1">
              <w:r w:rsidRPr="00D87498">
                <w:rPr>
                  <w:rStyle w:val="Hyperlink"/>
                  <w:rFonts w:ascii="Times New Roman" w:hAnsi="Times New Roman"/>
                  <w:sz w:val="24"/>
                  <w:szCs w:val="24"/>
                </w:rPr>
                <w:t>dmsh15@yandex.ru</w:t>
              </w:r>
            </w:hyperlink>
          </w:p>
          <w:p w:rsidR="00243CC8" w:rsidRPr="00D87498" w:rsidRDefault="00243CC8" w:rsidP="00563EF9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243CC8" w:rsidRPr="00D87498" w:rsidRDefault="00243CC8" w:rsidP="00563EF9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243CC8" w:rsidRPr="00D87498" w:rsidRDefault="00243CC8" w:rsidP="00563EF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18" w:type="dxa"/>
          </w:tcPr>
          <w:p w:rsidR="00243CC8" w:rsidRPr="00D87498" w:rsidRDefault="00243CC8" w:rsidP="002B1C11">
            <w:pPr>
              <w:spacing w:after="0" w:line="240" w:lineRule="auto"/>
              <w:rPr>
                <w:rFonts w:ascii="Times New Roman" w:hAnsi="Times New Roman"/>
                <w:noProof/>
                <w:color w:val="000000"/>
                <w:sz w:val="24"/>
                <w:szCs w:val="24"/>
                <w:lang w:eastAsia="ru-RU"/>
              </w:rPr>
            </w:pPr>
          </w:p>
        </w:tc>
      </w:tr>
      <w:tr w:rsidR="00243CC8" w:rsidRPr="00D87498" w:rsidTr="00DD4924">
        <w:trPr>
          <w:trHeight w:val="870"/>
        </w:trPr>
        <w:tc>
          <w:tcPr>
            <w:tcW w:w="708" w:type="dxa"/>
          </w:tcPr>
          <w:p w:rsidR="00243CC8" w:rsidRPr="00D87498" w:rsidRDefault="00243CC8" w:rsidP="002B1C1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4" w:type="dxa"/>
          </w:tcPr>
          <w:p w:rsidR="00243CC8" w:rsidRPr="00D87498" w:rsidRDefault="00243CC8" w:rsidP="00563EF9">
            <w:pPr>
              <w:pStyle w:val="NoSpacing"/>
              <w:rPr>
                <w:rFonts w:ascii="Times New Roman" w:hAnsi="Times New Roman"/>
                <w:b/>
                <w:sz w:val="24"/>
                <w:szCs w:val="24"/>
              </w:rPr>
            </w:pPr>
            <w:r w:rsidRPr="00D87498">
              <w:rPr>
                <w:rFonts w:ascii="Times New Roman" w:hAnsi="Times New Roman"/>
                <w:sz w:val="24"/>
                <w:szCs w:val="24"/>
              </w:rPr>
              <w:t>МБУ ДО г.Казани «Детская музыкальная школа № 16 им.О.Л.Лундстрема»</w:t>
            </w:r>
          </w:p>
        </w:tc>
        <w:tc>
          <w:tcPr>
            <w:tcW w:w="1843" w:type="dxa"/>
          </w:tcPr>
          <w:p w:rsidR="00243CC8" w:rsidRPr="00D87498" w:rsidRDefault="00243CC8" w:rsidP="00563EF9">
            <w:pPr>
              <w:pStyle w:val="NoSpacing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87498">
              <w:rPr>
                <w:rFonts w:ascii="Times New Roman" w:hAnsi="Times New Roman"/>
                <w:sz w:val="24"/>
                <w:szCs w:val="24"/>
              </w:rPr>
              <w:t xml:space="preserve">420137, РТ, г. Казань, </w:t>
            </w:r>
          </w:p>
          <w:p w:rsidR="00243CC8" w:rsidRPr="00D87498" w:rsidRDefault="00243CC8" w:rsidP="00563EF9">
            <w:pPr>
              <w:pStyle w:val="NoSpacing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87498">
              <w:rPr>
                <w:rFonts w:ascii="Times New Roman" w:hAnsi="Times New Roman"/>
                <w:sz w:val="24"/>
                <w:szCs w:val="24"/>
              </w:rPr>
              <w:t xml:space="preserve">ул. Адоратского, д. 36А, </w:t>
            </w:r>
          </w:p>
          <w:p w:rsidR="00243CC8" w:rsidRPr="00D87498" w:rsidRDefault="00243CC8" w:rsidP="00563EF9">
            <w:pPr>
              <w:pStyle w:val="NoSpacing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87498">
              <w:rPr>
                <w:rFonts w:ascii="Times New Roman" w:hAnsi="Times New Roman"/>
                <w:sz w:val="24"/>
                <w:szCs w:val="24"/>
              </w:rPr>
              <w:t>т. 8(843)522-54-25</w:t>
            </w:r>
          </w:p>
          <w:p w:rsidR="00243CC8" w:rsidRPr="00D87498" w:rsidRDefault="00243CC8" w:rsidP="00563EF9">
            <w:pPr>
              <w:pStyle w:val="NoSpacing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243CC8" w:rsidRPr="00D87498" w:rsidRDefault="00243CC8" w:rsidP="00563EF9">
            <w:pPr>
              <w:pStyle w:val="NoSpacing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87498">
              <w:rPr>
                <w:rFonts w:ascii="Times New Roman" w:hAnsi="Times New Roman"/>
                <w:sz w:val="24"/>
                <w:szCs w:val="24"/>
              </w:rPr>
              <w:t>ул.Гаврилова, д.48</w:t>
            </w:r>
          </w:p>
          <w:p w:rsidR="00243CC8" w:rsidRPr="00D87498" w:rsidRDefault="00243CC8" w:rsidP="00563EF9">
            <w:pPr>
              <w:pStyle w:val="NoSpacing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87498">
              <w:rPr>
                <w:rFonts w:ascii="Times New Roman" w:hAnsi="Times New Roman"/>
                <w:sz w:val="24"/>
                <w:szCs w:val="24"/>
              </w:rPr>
              <w:t>т. 8(843)520-32-19</w:t>
            </w:r>
          </w:p>
          <w:p w:rsidR="00243CC8" w:rsidRPr="00D87498" w:rsidRDefault="00243CC8" w:rsidP="00563EF9">
            <w:pPr>
              <w:pStyle w:val="NoSpacing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243CC8" w:rsidRPr="00D87498" w:rsidRDefault="00243CC8" w:rsidP="00563EF9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87498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e-mail: </w:t>
            </w:r>
            <w:hyperlink r:id="rId89" w:history="1">
              <w:r w:rsidRPr="00D87498">
                <w:rPr>
                  <w:rStyle w:val="Hyperlink"/>
                  <w:rFonts w:ascii="Times New Roman" w:hAnsi="Times New Roman"/>
                  <w:sz w:val="24"/>
                  <w:szCs w:val="24"/>
                  <w:lang w:val="en-US"/>
                </w:rPr>
                <w:t>lundstrema16@mail.ru</w:t>
              </w:r>
            </w:hyperlink>
            <w:r w:rsidRPr="00D87498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1559" w:type="dxa"/>
          </w:tcPr>
          <w:p w:rsidR="00243CC8" w:rsidRPr="00D87498" w:rsidRDefault="00243CC8" w:rsidP="00563EF9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1701" w:type="dxa"/>
          </w:tcPr>
          <w:p w:rsidR="00243CC8" w:rsidRPr="00D87498" w:rsidRDefault="00243CC8" w:rsidP="00563EF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</w:pPr>
          </w:p>
        </w:tc>
        <w:tc>
          <w:tcPr>
            <w:tcW w:w="3118" w:type="dxa"/>
          </w:tcPr>
          <w:p w:rsidR="00243CC8" w:rsidRPr="00D87498" w:rsidRDefault="00243CC8" w:rsidP="002B1C11">
            <w:pPr>
              <w:spacing w:after="0" w:line="240" w:lineRule="auto"/>
              <w:rPr>
                <w:rFonts w:ascii="Times New Roman" w:hAnsi="Times New Roman"/>
                <w:noProof/>
                <w:color w:val="000000"/>
                <w:sz w:val="24"/>
                <w:szCs w:val="24"/>
                <w:lang w:val="en-US" w:eastAsia="ru-RU"/>
              </w:rPr>
            </w:pPr>
          </w:p>
        </w:tc>
      </w:tr>
      <w:tr w:rsidR="00243CC8" w:rsidRPr="00D87498" w:rsidTr="00DD4924">
        <w:trPr>
          <w:trHeight w:val="870"/>
        </w:trPr>
        <w:tc>
          <w:tcPr>
            <w:tcW w:w="708" w:type="dxa"/>
          </w:tcPr>
          <w:p w:rsidR="00243CC8" w:rsidRPr="00D87498" w:rsidRDefault="00243CC8" w:rsidP="002B1C1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1844" w:type="dxa"/>
          </w:tcPr>
          <w:p w:rsidR="00243CC8" w:rsidRPr="00D87498" w:rsidRDefault="00243CC8" w:rsidP="00563EF9">
            <w:pPr>
              <w:rPr>
                <w:rFonts w:ascii="Times New Roman" w:hAnsi="Times New Roman"/>
                <w:sz w:val="24"/>
                <w:szCs w:val="24"/>
              </w:rPr>
            </w:pPr>
            <w:r w:rsidRPr="00D87498">
              <w:rPr>
                <w:rFonts w:ascii="Times New Roman" w:hAnsi="Times New Roman"/>
                <w:sz w:val="24"/>
                <w:szCs w:val="24"/>
              </w:rPr>
              <w:t>МБУ ДО г.Казани «Детская музыкальная школа №17 им.С.З.Сайдашева»</w:t>
            </w:r>
          </w:p>
        </w:tc>
        <w:tc>
          <w:tcPr>
            <w:tcW w:w="1843" w:type="dxa"/>
          </w:tcPr>
          <w:p w:rsidR="00243CC8" w:rsidRPr="00D87498" w:rsidRDefault="00243CC8" w:rsidP="00563EF9">
            <w:pP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6F6F6"/>
              </w:rPr>
            </w:pPr>
            <w:r w:rsidRPr="00D8749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6F6F6"/>
              </w:rPr>
              <w:t xml:space="preserve">420126, РТ, г. Казань, </w:t>
            </w:r>
          </w:p>
          <w:p w:rsidR="00243CC8" w:rsidRPr="00D87498" w:rsidRDefault="00243CC8" w:rsidP="00563EF9">
            <w:pP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6F6F6"/>
              </w:rPr>
            </w:pPr>
            <w:r w:rsidRPr="00D8749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6F6F6"/>
              </w:rPr>
              <w:t>ул. Адоратского, д. 25 А</w:t>
            </w:r>
          </w:p>
          <w:p w:rsidR="00243CC8" w:rsidRPr="00D87498" w:rsidRDefault="00243CC8" w:rsidP="00563EF9">
            <w:pP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6F6F6"/>
              </w:rPr>
            </w:pPr>
            <w:r w:rsidRPr="00D8749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6F6F6"/>
              </w:rPr>
              <w:t>8(843)521-66-43</w:t>
            </w:r>
          </w:p>
          <w:p w:rsidR="00243CC8" w:rsidRPr="00D87498" w:rsidRDefault="00243CC8" w:rsidP="00563EF9">
            <w:pP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6F6F6"/>
              </w:rPr>
            </w:pPr>
            <w:r w:rsidRPr="00D87498">
              <w:rPr>
                <w:rFonts w:ascii="Times New Roman" w:hAnsi="Times New Roman"/>
                <w:sz w:val="24"/>
                <w:szCs w:val="24"/>
              </w:rPr>
              <w:t xml:space="preserve">Факс/тел. (843) 521-29-21 </w:t>
            </w:r>
            <w:r w:rsidRPr="00D87498">
              <w:rPr>
                <w:rFonts w:ascii="Times New Roman" w:hAnsi="Times New Roman"/>
                <w:sz w:val="24"/>
                <w:szCs w:val="24"/>
                <w:lang w:val="en-US"/>
              </w:rPr>
              <w:t>e</w:t>
            </w:r>
            <w:r w:rsidRPr="00D87498">
              <w:rPr>
                <w:rFonts w:ascii="Times New Roman" w:hAnsi="Times New Roman"/>
                <w:sz w:val="24"/>
                <w:szCs w:val="24"/>
              </w:rPr>
              <w:t>-</w:t>
            </w:r>
            <w:r w:rsidRPr="00D87498">
              <w:rPr>
                <w:rFonts w:ascii="Times New Roman" w:hAnsi="Times New Roman"/>
                <w:sz w:val="24"/>
                <w:szCs w:val="24"/>
                <w:lang w:val="en-US"/>
              </w:rPr>
              <w:t>mail</w:t>
            </w:r>
            <w:r w:rsidRPr="00D87498">
              <w:rPr>
                <w:rFonts w:ascii="Times New Roman" w:hAnsi="Times New Roman"/>
                <w:sz w:val="24"/>
                <w:szCs w:val="24"/>
              </w:rPr>
              <w:t>:</w:t>
            </w:r>
            <w:hyperlink r:id="rId90" w:history="1">
              <w:r w:rsidRPr="00D87498">
                <w:rPr>
                  <w:rStyle w:val="Hyperlink"/>
                  <w:rFonts w:ascii="Times New Roman" w:hAnsi="Times New Roman"/>
                  <w:sz w:val="24"/>
                  <w:szCs w:val="24"/>
                  <w:shd w:val="clear" w:color="auto" w:fill="F6F6F6"/>
                  <w:lang w:val="en-US"/>
                </w:rPr>
                <w:t>kazandmsh</w:t>
              </w:r>
              <w:r w:rsidRPr="00D87498">
                <w:rPr>
                  <w:rStyle w:val="Hyperlink"/>
                  <w:rFonts w:ascii="Times New Roman" w:hAnsi="Times New Roman"/>
                  <w:sz w:val="24"/>
                  <w:szCs w:val="24"/>
                  <w:shd w:val="clear" w:color="auto" w:fill="F6F6F6"/>
                </w:rPr>
                <w:t>17@</w:t>
              </w:r>
              <w:r w:rsidRPr="00D87498">
                <w:rPr>
                  <w:rStyle w:val="Hyperlink"/>
                  <w:rFonts w:ascii="Times New Roman" w:hAnsi="Times New Roman"/>
                  <w:sz w:val="24"/>
                  <w:szCs w:val="24"/>
                  <w:shd w:val="clear" w:color="auto" w:fill="F6F6F6"/>
                  <w:lang w:val="en-US"/>
                </w:rPr>
                <w:t>yande</w:t>
              </w:r>
              <w:r w:rsidRPr="00D87498">
                <w:rPr>
                  <w:rFonts w:ascii="Times New Roman" w:hAnsi="Times New Roman"/>
                  <w:sz w:val="24"/>
                  <w:szCs w:val="24"/>
                  <w:shd w:val="clear" w:color="auto" w:fill="F6F6F6"/>
                  <w:lang w:val="en-US"/>
                </w:rPr>
                <w:t>x</w:t>
              </w:r>
              <w:r w:rsidRPr="00D87498">
                <w:rPr>
                  <w:rFonts w:ascii="Times New Roman" w:hAnsi="Times New Roman"/>
                  <w:sz w:val="24"/>
                  <w:szCs w:val="24"/>
                  <w:shd w:val="clear" w:color="auto" w:fill="F6F6F6"/>
                </w:rPr>
                <w:t>.</w:t>
              </w:r>
              <w:r w:rsidRPr="00D87498">
                <w:rPr>
                  <w:rFonts w:ascii="Times New Roman" w:hAnsi="Times New Roman"/>
                  <w:sz w:val="24"/>
                  <w:szCs w:val="24"/>
                  <w:shd w:val="clear" w:color="auto" w:fill="F6F6F6"/>
                  <w:lang w:val="en-US"/>
                </w:rPr>
                <w:t>ru</w:t>
              </w:r>
            </w:hyperlink>
            <w:r w:rsidRPr="00D8749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6F6F6"/>
              </w:rPr>
              <w:t xml:space="preserve"> </w:t>
            </w:r>
          </w:p>
          <w:p w:rsidR="00243CC8" w:rsidRPr="00D87498" w:rsidRDefault="00243CC8" w:rsidP="00563EF9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243CC8" w:rsidRPr="00D87498" w:rsidRDefault="00243CC8" w:rsidP="00563EF9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243CC8" w:rsidRPr="00D87498" w:rsidRDefault="00243CC8" w:rsidP="00563EF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18" w:type="dxa"/>
          </w:tcPr>
          <w:p w:rsidR="00243CC8" w:rsidRPr="00D87498" w:rsidRDefault="00243CC8" w:rsidP="002B1C11">
            <w:pPr>
              <w:spacing w:after="0" w:line="240" w:lineRule="auto"/>
              <w:rPr>
                <w:rFonts w:ascii="Times New Roman" w:hAnsi="Times New Roman"/>
                <w:noProof/>
                <w:color w:val="000000"/>
                <w:sz w:val="24"/>
                <w:szCs w:val="24"/>
                <w:lang w:eastAsia="ru-RU"/>
              </w:rPr>
            </w:pPr>
          </w:p>
        </w:tc>
      </w:tr>
      <w:tr w:rsidR="00243CC8" w:rsidRPr="00D87498" w:rsidTr="00DD4924">
        <w:trPr>
          <w:trHeight w:val="870"/>
        </w:trPr>
        <w:tc>
          <w:tcPr>
            <w:tcW w:w="708" w:type="dxa"/>
          </w:tcPr>
          <w:p w:rsidR="00243CC8" w:rsidRPr="00D87498" w:rsidRDefault="00243CC8" w:rsidP="002B1C1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4" w:type="dxa"/>
          </w:tcPr>
          <w:p w:rsidR="00243CC8" w:rsidRPr="00D87498" w:rsidRDefault="00243CC8" w:rsidP="00AD11CF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87498">
              <w:rPr>
                <w:rFonts w:ascii="Times New Roman" w:hAnsi="Times New Roman"/>
                <w:sz w:val="24"/>
                <w:szCs w:val="24"/>
              </w:rPr>
              <w:t xml:space="preserve">МБУ ДО г.Казани </w:t>
            </w:r>
          </w:p>
          <w:p w:rsidR="00243CC8" w:rsidRPr="00D87498" w:rsidRDefault="00243CC8" w:rsidP="00AD11CF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87498">
              <w:rPr>
                <w:rFonts w:ascii="Times New Roman" w:hAnsi="Times New Roman"/>
                <w:sz w:val="24"/>
                <w:szCs w:val="24"/>
              </w:rPr>
              <w:t>«Детская музыкальная школа №18 имени Мансура Музафарова»</w:t>
            </w:r>
          </w:p>
        </w:tc>
        <w:tc>
          <w:tcPr>
            <w:tcW w:w="1843" w:type="dxa"/>
          </w:tcPr>
          <w:p w:rsidR="00243CC8" w:rsidRPr="00D87498" w:rsidRDefault="00243CC8" w:rsidP="007F3A3F">
            <w:pPr>
              <w:rPr>
                <w:rFonts w:ascii="Times New Roman" w:hAnsi="Times New Roman"/>
                <w:sz w:val="24"/>
                <w:szCs w:val="24"/>
              </w:rPr>
            </w:pPr>
            <w:r w:rsidRPr="00D87498">
              <w:rPr>
                <w:rFonts w:ascii="Times New Roman" w:hAnsi="Times New Roman"/>
                <w:sz w:val="24"/>
                <w:szCs w:val="24"/>
              </w:rPr>
              <w:t xml:space="preserve">420033, г. Казань, ул.Музыкальная, д.4        тел.: 8(843)555-27-64                                                                     факс  8(843)555-27-64     </w:t>
            </w:r>
          </w:p>
          <w:p w:rsidR="00243CC8" w:rsidRPr="00D87498" w:rsidRDefault="00243CC8" w:rsidP="007F3A3F">
            <w:pPr>
              <w:rPr>
                <w:rFonts w:ascii="Times New Roman" w:hAnsi="Times New Roman"/>
                <w:sz w:val="24"/>
                <w:szCs w:val="24"/>
              </w:rPr>
            </w:pPr>
            <w:r w:rsidRPr="00D87498">
              <w:rPr>
                <w:rFonts w:ascii="Times New Roman" w:hAnsi="Times New Roman"/>
                <w:sz w:val="24"/>
                <w:szCs w:val="24"/>
                <w:lang w:val="en-US"/>
              </w:rPr>
              <w:t>e</w:t>
            </w:r>
            <w:r w:rsidRPr="00D87498">
              <w:rPr>
                <w:rFonts w:ascii="Times New Roman" w:hAnsi="Times New Roman"/>
                <w:sz w:val="24"/>
                <w:szCs w:val="24"/>
              </w:rPr>
              <w:t>-</w:t>
            </w:r>
            <w:r w:rsidRPr="00D87498">
              <w:rPr>
                <w:rFonts w:ascii="Times New Roman" w:hAnsi="Times New Roman"/>
                <w:sz w:val="24"/>
                <w:szCs w:val="24"/>
                <w:lang w:val="en-US"/>
              </w:rPr>
              <w:t>mail</w:t>
            </w:r>
            <w:r w:rsidRPr="00D87498">
              <w:rPr>
                <w:rFonts w:ascii="Times New Roman" w:hAnsi="Times New Roman"/>
                <w:sz w:val="24"/>
                <w:szCs w:val="24"/>
              </w:rPr>
              <w:t xml:space="preserve">: </w:t>
            </w:r>
            <w:hyperlink r:id="rId91" w:history="1">
              <w:r w:rsidRPr="00D87498">
                <w:rPr>
                  <w:rStyle w:val="Hyperlink"/>
                  <w:rFonts w:ascii="Times New Roman" w:hAnsi="Times New Roman"/>
                  <w:sz w:val="24"/>
                  <w:szCs w:val="24"/>
                  <w:lang w:val="en-US"/>
                </w:rPr>
                <w:t>dmsh</w:t>
              </w:r>
              <w:r w:rsidRPr="00D87498">
                <w:rPr>
                  <w:rStyle w:val="Hyperlink"/>
                  <w:rFonts w:ascii="Times New Roman" w:hAnsi="Times New Roman"/>
                  <w:sz w:val="24"/>
                  <w:szCs w:val="24"/>
                </w:rPr>
                <w:t>18@</w:t>
              </w:r>
              <w:r w:rsidRPr="00D87498">
                <w:rPr>
                  <w:rStyle w:val="Hyperlink"/>
                  <w:rFonts w:ascii="Times New Roman" w:hAnsi="Times New Roman"/>
                  <w:sz w:val="24"/>
                  <w:szCs w:val="24"/>
                  <w:lang w:val="en-US"/>
                </w:rPr>
                <w:t>bk</w:t>
              </w:r>
              <w:r w:rsidRPr="00D87498">
                <w:rPr>
                  <w:rStyle w:val="Hyperlink"/>
                  <w:rFonts w:ascii="Times New Roman" w:hAnsi="Times New Roman"/>
                  <w:sz w:val="24"/>
                  <w:szCs w:val="24"/>
                </w:rPr>
                <w:t>.</w:t>
              </w:r>
              <w:r w:rsidRPr="00D87498">
                <w:rPr>
                  <w:rStyle w:val="Hyperlink"/>
                  <w:rFonts w:ascii="Times New Roman" w:hAnsi="Times New Roman"/>
                  <w:sz w:val="24"/>
                  <w:szCs w:val="24"/>
                  <w:lang w:val="en-US"/>
                </w:rPr>
                <w:t>ru</w:t>
              </w:r>
            </w:hyperlink>
          </w:p>
          <w:p w:rsidR="00243CC8" w:rsidRPr="00D87498" w:rsidRDefault="00243CC8" w:rsidP="007F3A3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243CC8" w:rsidRPr="00D87498" w:rsidRDefault="00243CC8" w:rsidP="00AD11C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243CC8" w:rsidRPr="00D87498" w:rsidRDefault="00243CC8" w:rsidP="00563EF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18" w:type="dxa"/>
          </w:tcPr>
          <w:p w:rsidR="00243CC8" w:rsidRPr="00D87498" w:rsidRDefault="00243CC8" w:rsidP="002B1C11">
            <w:pPr>
              <w:spacing w:after="0" w:line="240" w:lineRule="auto"/>
              <w:rPr>
                <w:rFonts w:ascii="Times New Roman" w:hAnsi="Times New Roman"/>
                <w:noProof/>
                <w:color w:val="000000"/>
                <w:sz w:val="24"/>
                <w:szCs w:val="24"/>
                <w:lang w:eastAsia="ru-RU"/>
              </w:rPr>
            </w:pPr>
          </w:p>
        </w:tc>
      </w:tr>
      <w:tr w:rsidR="00243CC8" w:rsidRPr="00D87498" w:rsidTr="00DD4924">
        <w:trPr>
          <w:trHeight w:val="870"/>
        </w:trPr>
        <w:tc>
          <w:tcPr>
            <w:tcW w:w="708" w:type="dxa"/>
          </w:tcPr>
          <w:p w:rsidR="00243CC8" w:rsidRPr="00D87498" w:rsidRDefault="00243CC8" w:rsidP="002B1C1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4" w:type="dxa"/>
          </w:tcPr>
          <w:p w:rsidR="00243CC8" w:rsidRPr="00D87498" w:rsidRDefault="00243CC8" w:rsidP="00AD11CF">
            <w:pPr>
              <w:rPr>
                <w:rFonts w:ascii="Times New Roman" w:hAnsi="Times New Roman"/>
                <w:sz w:val="24"/>
                <w:szCs w:val="24"/>
              </w:rPr>
            </w:pPr>
            <w:r w:rsidRPr="00D87498">
              <w:rPr>
                <w:rFonts w:ascii="Times New Roman" w:hAnsi="Times New Roman"/>
                <w:sz w:val="24"/>
                <w:szCs w:val="24"/>
              </w:rPr>
              <w:t>МБУ ДО г.Казани «Детская художественная школа №1»</w:t>
            </w:r>
          </w:p>
        </w:tc>
        <w:tc>
          <w:tcPr>
            <w:tcW w:w="1843" w:type="dxa"/>
          </w:tcPr>
          <w:p w:rsidR="00243CC8" w:rsidRPr="00D87498" w:rsidRDefault="00243CC8" w:rsidP="00534EAE">
            <w:pP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r w:rsidRPr="00D8749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420107, г.Казань, ул.Петербургская, д. 57, </w:t>
            </w:r>
          </w:p>
          <w:p w:rsidR="00243CC8" w:rsidRPr="00D87498" w:rsidRDefault="00243CC8" w:rsidP="00534EAE">
            <w:pP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  <w:lang w:val="en-US"/>
              </w:rPr>
            </w:pPr>
            <w:r w:rsidRPr="00D8749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Тел</w:t>
            </w:r>
            <w:r w:rsidRPr="00D8749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  <w:lang w:val="en-US"/>
              </w:rPr>
              <w:t xml:space="preserve">.: 8(843) 237-90-35, </w:t>
            </w:r>
          </w:p>
          <w:p w:rsidR="00243CC8" w:rsidRPr="00D87498" w:rsidRDefault="00243CC8" w:rsidP="00534EAE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87498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e-mail: </w:t>
            </w:r>
            <w:hyperlink r:id="rId92" w:history="1">
              <w:r w:rsidRPr="00D87498">
                <w:rPr>
                  <w:rStyle w:val="Hyperlink"/>
                  <w:rFonts w:ascii="Times New Roman" w:hAnsi="Times New Roman"/>
                  <w:sz w:val="24"/>
                  <w:szCs w:val="24"/>
                  <w:shd w:val="clear" w:color="auto" w:fill="FFFFFF"/>
                  <w:lang w:val="en-US"/>
                </w:rPr>
                <w:t>dxsch1@mail.ru</w:t>
              </w:r>
            </w:hyperlink>
            <w:r w:rsidRPr="00D8749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  <w:lang w:val="en-US"/>
              </w:rPr>
              <w:t xml:space="preserve"> </w:t>
            </w:r>
          </w:p>
        </w:tc>
        <w:tc>
          <w:tcPr>
            <w:tcW w:w="1559" w:type="dxa"/>
          </w:tcPr>
          <w:p w:rsidR="00243CC8" w:rsidRPr="00D87498" w:rsidRDefault="00243CC8" w:rsidP="00AD11CF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1701" w:type="dxa"/>
          </w:tcPr>
          <w:p w:rsidR="00243CC8" w:rsidRPr="00D87498" w:rsidRDefault="00243CC8" w:rsidP="00563EF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</w:pPr>
          </w:p>
        </w:tc>
        <w:tc>
          <w:tcPr>
            <w:tcW w:w="3118" w:type="dxa"/>
          </w:tcPr>
          <w:p w:rsidR="00243CC8" w:rsidRPr="00D87498" w:rsidRDefault="00243CC8" w:rsidP="002B1C11">
            <w:pPr>
              <w:spacing w:after="0" w:line="240" w:lineRule="auto"/>
              <w:rPr>
                <w:rFonts w:ascii="Times New Roman" w:hAnsi="Times New Roman"/>
                <w:noProof/>
                <w:color w:val="000000"/>
                <w:sz w:val="24"/>
                <w:szCs w:val="24"/>
                <w:lang w:val="en-US" w:eastAsia="ru-RU"/>
              </w:rPr>
            </w:pPr>
          </w:p>
        </w:tc>
      </w:tr>
      <w:tr w:rsidR="00243CC8" w:rsidRPr="00D87498" w:rsidTr="00DD4924">
        <w:trPr>
          <w:trHeight w:val="870"/>
        </w:trPr>
        <w:tc>
          <w:tcPr>
            <w:tcW w:w="708" w:type="dxa"/>
          </w:tcPr>
          <w:p w:rsidR="00243CC8" w:rsidRPr="00D87498" w:rsidRDefault="00243CC8" w:rsidP="002B1C1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1844" w:type="dxa"/>
          </w:tcPr>
          <w:p w:rsidR="00243CC8" w:rsidRPr="00D87498" w:rsidRDefault="00243CC8" w:rsidP="00AD11CF">
            <w:pPr>
              <w:rPr>
                <w:rFonts w:ascii="Times New Roman" w:hAnsi="Times New Roman"/>
                <w:sz w:val="24"/>
                <w:szCs w:val="24"/>
              </w:rPr>
            </w:pPr>
            <w:r w:rsidRPr="00D87498">
              <w:rPr>
                <w:rFonts w:ascii="Times New Roman" w:hAnsi="Times New Roman"/>
                <w:sz w:val="24"/>
                <w:szCs w:val="24"/>
              </w:rPr>
              <w:t>МБУ ДО г.Казани «Детская художественная школа №2»</w:t>
            </w:r>
          </w:p>
        </w:tc>
        <w:tc>
          <w:tcPr>
            <w:tcW w:w="1843" w:type="dxa"/>
          </w:tcPr>
          <w:p w:rsidR="00243CC8" w:rsidRPr="00D87498" w:rsidRDefault="00243CC8" w:rsidP="007757F9">
            <w:pPr>
              <w:rPr>
                <w:rFonts w:ascii="Times New Roman" w:hAnsi="Times New Roman"/>
                <w:sz w:val="24"/>
                <w:szCs w:val="24"/>
              </w:rPr>
            </w:pPr>
            <w:r w:rsidRPr="00D87498">
              <w:rPr>
                <w:rFonts w:ascii="Times New Roman" w:hAnsi="Times New Roman"/>
                <w:sz w:val="24"/>
                <w:szCs w:val="24"/>
              </w:rPr>
              <w:t>420057, г. Казань, пр. Ибрагимова, д.19,</w:t>
            </w:r>
          </w:p>
          <w:p w:rsidR="00243CC8" w:rsidRPr="00D87498" w:rsidRDefault="00243CC8" w:rsidP="007757F9">
            <w:pPr>
              <w:rPr>
                <w:rFonts w:ascii="Times New Roman" w:hAnsi="Times New Roman"/>
                <w:sz w:val="24"/>
                <w:szCs w:val="24"/>
              </w:rPr>
            </w:pPr>
            <w:r w:rsidRPr="00D87498">
              <w:rPr>
                <w:rFonts w:ascii="Times New Roman" w:hAnsi="Times New Roman"/>
                <w:sz w:val="24"/>
                <w:szCs w:val="24"/>
              </w:rPr>
              <w:t xml:space="preserve">Тел./факс: (843)5633523 </w:t>
            </w:r>
          </w:p>
          <w:p w:rsidR="00243CC8" w:rsidRPr="00D87498" w:rsidRDefault="00243CC8" w:rsidP="007757F9">
            <w:pPr>
              <w:rPr>
                <w:rFonts w:ascii="Times New Roman" w:hAnsi="Times New Roman"/>
                <w:sz w:val="24"/>
                <w:szCs w:val="24"/>
              </w:rPr>
            </w:pPr>
            <w:r w:rsidRPr="00D87498">
              <w:rPr>
                <w:rFonts w:ascii="Times New Roman" w:hAnsi="Times New Roman"/>
                <w:sz w:val="24"/>
                <w:szCs w:val="24"/>
                <w:lang w:val="en-US"/>
              </w:rPr>
              <w:t>e</w:t>
            </w:r>
            <w:r w:rsidRPr="00D87498">
              <w:rPr>
                <w:rFonts w:ascii="Times New Roman" w:hAnsi="Times New Roman"/>
                <w:sz w:val="24"/>
                <w:szCs w:val="24"/>
              </w:rPr>
              <w:t>-</w:t>
            </w:r>
            <w:r w:rsidRPr="00D87498">
              <w:rPr>
                <w:rFonts w:ascii="Times New Roman" w:hAnsi="Times New Roman"/>
                <w:sz w:val="24"/>
                <w:szCs w:val="24"/>
                <w:lang w:val="en-US"/>
              </w:rPr>
              <w:t>mail</w:t>
            </w:r>
            <w:r w:rsidRPr="00D87498">
              <w:rPr>
                <w:rFonts w:ascii="Times New Roman" w:hAnsi="Times New Roman"/>
                <w:sz w:val="24"/>
                <w:szCs w:val="24"/>
              </w:rPr>
              <w:t>:</w:t>
            </w:r>
          </w:p>
          <w:p w:rsidR="00243CC8" w:rsidRPr="00D87498" w:rsidRDefault="00243CC8" w:rsidP="007757F9">
            <w:pPr>
              <w:rPr>
                <w:rFonts w:ascii="Times New Roman" w:hAnsi="Times New Roman"/>
                <w:sz w:val="24"/>
                <w:szCs w:val="24"/>
              </w:rPr>
            </w:pPr>
            <w:hyperlink r:id="rId93" w:history="1">
              <w:r w:rsidRPr="00D87498">
                <w:rPr>
                  <w:rStyle w:val="Hyperlink"/>
                  <w:rFonts w:ascii="Times New Roman" w:hAnsi="Times New Roman"/>
                  <w:sz w:val="24"/>
                  <w:szCs w:val="24"/>
                </w:rPr>
                <w:t>2</w:t>
              </w:r>
              <w:r w:rsidRPr="00D87498">
                <w:rPr>
                  <w:rStyle w:val="Hyperlink"/>
                  <w:rFonts w:ascii="Times New Roman" w:hAnsi="Times New Roman"/>
                  <w:sz w:val="24"/>
                  <w:szCs w:val="24"/>
                  <w:lang w:val="en-US"/>
                </w:rPr>
                <w:t>artschoolkazan</w:t>
              </w:r>
              <w:r w:rsidRPr="00D87498">
                <w:rPr>
                  <w:rStyle w:val="Hyperlink"/>
                  <w:rFonts w:ascii="Times New Roman" w:hAnsi="Times New Roman"/>
                  <w:sz w:val="24"/>
                  <w:szCs w:val="24"/>
                </w:rPr>
                <w:t>@</w:t>
              </w:r>
              <w:r w:rsidRPr="00D87498">
                <w:rPr>
                  <w:rStyle w:val="Hyperlink"/>
                  <w:rFonts w:ascii="Times New Roman" w:hAnsi="Times New Roman"/>
                  <w:sz w:val="24"/>
                  <w:szCs w:val="24"/>
                  <w:lang w:val="en-US"/>
                </w:rPr>
                <w:t>mail</w:t>
              </w:r>
              <w:r w:rsidRPr="00D87498">
                <w:rPr>
                  <w:rStyle w:val="Hyperlink"/>
                  <w:rFonts w:ascii="Times New Roman" w:hAnsi="Times New Roman"/>
                  <w:sz w:val="24"/>
                  <w:szCs w:val="24"/>
                </w:rPr>
                <w:t>.</w:t>
              </w:r>
              <w:r w:rsidRPr="00D87498">
                <w:rPr>
                  <w:rStyle w:val="Hyperlink"/>
                  <w:rFonts w:ascii="Times New Roman" w:hAnsi="Times New Roman"/>
                  <w:sz w:val="24"/>
                  <w:szCs w:val="24"/>
                  <w:lang w:val="en-US"/>
                </w:rPr>
                <w:t>ru</w:t>
              </w:r>
            </w:hyperlink>
          </w:p>
          <w:p w:rsidR="00243CC8" w:rsidRPr="00D87498" w:rsidRDefault="00243CC8" w:rsidP="007757F9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243CC8" w:rsidRPr="00D87498" w:rsidRDefault="00243CC8" w:rsidP="00AD11C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243CC8" w:rsidRPr="00D87498" w:rsidRDefault="00243CC8" w:rsidP="00563EF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18" w:type="dxa"/>
          </w:tcPr>
          <w:p w:rsidR="00243CC8" w:rsidRPr="00D87498" w:rsidRDefault="00243CC8" w:rsidP="002B1C11">
            <w:pPr>
              <w:spacing w:after="0" w:line="240" w:lineRule="auto"/>
              <w:rPr>
                <w:rFonts w:ascii="Times New Roman" w:hAnsi="Times New Roman"/>
                <w:noProof/>
                <w:color w:val="000000"/>
                <w:sz w:val="24"/>
                <w:szCs w:val="24"/>
                <w:lang w:eastAsia="ru-RU"/>
              </w:rPr>
            </w:pPr>
          </w:p>
        </w:tc>
      </w:tr>
      <w:tr w:rsidR="00243CC8" w:rsidRPr="00D87498" w:rsidTr="00DD4924">
        <w:trPr>
          <w:trHeight w:val="870"/>
        </w:trPr>
        <w:tc>
          <w:tcPr>
            <w:tcW w:w="708" w:type="dxa"/>
          </w:tcPr>
          <w:p w:rsidR="00243CC8" w:rsidRPr="00D87498" w:rsidRDefault="00243CC8" w:rsidP="002B1C1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4" w:type="dxa"/>
          </w:tcPr>
          <w:p w:rsidR="00243CC8" w:rsidRPr="00D87498" w:rsidRDefault="00243CC8" w:rsidP="00AD11CF">
            <w:pPr>
              <w:rPr>
                <w:rFonts w:ascii="Times New Roman" w:hAnsi="Times New Roman"/>
                <w:sz w:val="24"/>
                <w:szCs w:val="24"/>
              </w:rPr>
            </w:pPr>
            <w:r w:rsidRPr="00D87498">
              <w:rPr>
                <w:rFonts w:ascii="Times New Roman" w:hAnsi="Times New Roman"/>
                <w:sz w:val="24"/>
                <w:szCs w:val="24"/>
              </w:rPr>
              <w:t>МБУ ДО г.Казани «Детская художественная школа № 3 им.Б.М.Альменова»</w:t>
            </w:r>
          </w:p>
        </w:tc>
        <w:tc>
          <w:tcPr>
            <w:tcW w:w="1843" w:type="dxa"/>
          </w:tcPr>
          <w:p w:rsidR="00243CC8" w:rsidRPr="00D87498" w:rsidRDefault="00243CC8" w:rsidP="00804631">
            <w:pPr>
              <w:rPr>
                <w:rFonts w:ascii="Times New Roman" w:hAnsi="Times New Roman"/>
                <w:sz w:val="24"/>
                <w:szCs w:val="24"/>
              </w:rPr>
            </w:pPr>
            <w:r w:rsidRPr="00D87498">
              <w:rPr>
                <w:rFonts w:ascii="Times New Roman" w:hAnsi="Times New Roman"/>
                <w:sz w:val="24"/>
                <w:szCs w:val="24"/>
              </w:rPr>
              <w:t xml:space="preserve">420032, РТ,  г. Казань, </w:t>
            </w:r>
          </w:p>
          <w:p w:rsidR="00243CC8" w:rsidRPr="00D87498" w:rsidRDefault="00243CC8" w:rsidP="00804631">
            <w:pPr>
              <w:rPr>
                <w:rFonts w:ascii="Times New Roman" w:hAnsi="Times New Roman"/>
                <w:sz w:val="24"/>
                <w:szCs w:val="24"/>
              </w:rPr>
            </w:pPr>
            <w:r w:rsidRPr="00D87498">
              <w:rPr>
                <w:rFonts w:ascii="Times New Roman" w:hAnsi="Times New Roman"/>
                <w:sz w:val="24"/>
                <w:szCs w:val="24"/>
              </w:rPr>
              <w:t>ул. Шоссейная, д. 20</w:t>
            </w:r>
          </w:p>
          <w:p w:rsidR="00243CC8" w:rsidRPr="00D87498" w:rsidRDefault="00243CC8" w:rsidP="00804631">
            <w:pPr>
              <w:rPr>
                <w:rFonts w:ascii="Times New Roman" w:hAnsi="Times New Roman"/>
                <w:sz w:val="24"/>
                <w:szCs w:val="24"/>
              </w:rPr>
            </w:pPr>
            <w:r w:rsidRPr="00D87498">
              <w:rPr>
                <w:rFonts w:ascii="Times New Roman" w:hAnsi="Times New Roman"/>
                <w:sz w:val="24"/>
                <w:szCs w:val="24"/>
              </w:rPr>
              <w:t xml:space="preserve">Тел.: 8(843)555-33-49 </w:t>
            </w:r>
          </w:p>
          <w:p w:rsidR="00243CC8" w:rsidRPr="00D87498" w:rsidRDefault="00243CC8" w:rsidP="00804631">
            <w:pPr>
              <w:rPr>
                <w:rFonts w:ascii="Times New Roman" w:hAnsi="Times New Roman"/>
                <w:sz w:val="24"/>
                <w:szCs w:val="24"/>
              </w:rPr>
            </w:pPr>
            <w:r w:rsidRPr="00D87498">
              <w:rPr>
                <w:rFonts w:ascii="Times New Roman" w:hAnsi="Times New Roman"/>
                <w:sz w:val="24"/>
                <w:szCs w:val="24"/>
                <w:lang w:val="en-US"/>
              </w:rPr>
              <w:t>e</w:t>
            </w:r>
            <w:r w:rsidRPr="00D87498">
              <w:rPr>
                <w:rFonts w:ascii="Times New Roman" w:hAnsi="Times New Roman"/>
                <w:sz w:val="24"/>
                <w:szCs w:val="24"/>
              </w:rPr>
              <w:t>-</w:t>
            </w:r>
            <w:r w:rsidRPr="00D87498">
              <w:rPr>
                <w:rFonts w:ascii="Times New Roman" w:hAnsi="Times New Roman"/>
                <w:sz w:val="24"/>
                <w:szCs w:val="24"/>
                <w:lang w:val="en-US"/>
              </w:rPr>
              <w:t>mail</w:t>
            </w:r>
            <w:r w:rsidRPr="00D87498">
              <w:rPr>
                <w:rFonts w:ascii="Times New Roman" w:hAnsi="Times New Roman"/>
                <w:sz w:val="24"/>
                <w:szCs w:val="24"/>
              </w:rPr>
              <w:t>:</w:t>
            </w:r>
          </w:p>
          <w:p w:rsidR="00243CC8" w:rsidRPr="00D87498" w:rsidRDefault="00243CC8" w:rsidP="00804631">
            <w:pPr>
              <w:rPr>
                <w:rFonts w:ascii="Times New Roman" w:hAnsi="Times New Roman"/>
                <w:sz w:val="24"/>
                <w:szCs w:val="24"/>
              </w:rPr>
            </w:pPr>
            <w:hyperlink r:id="rId94" w:history="1">
              <w:r w:rsidRPr="00D87498">
                <w:rPr>
                  <w:rStyle w:val="Hyperlink"/>
                  <w:rFonts w:ascii="Times New Roman" w:hAnsi="Times New Roman"/>
                  <w:sz w:val="24"/>
                  <w:szCs w:val="24"/>
                  <w:lang w:val="en-US"/>
                </w:rPr>
                <w:t>V</w:t>
              </w:r>
              <w:r w:rsidRPr="00D87498">
                <w:rPr>
                  <w:rStyle w:val="Hyperlink"/>
                  <w:rFonts w:ascii="Times New Roman" w:hAnsi="Times New Roman"/>
                  <w:sz w:val="24"/>
                  <w:szCs w:val="24"/>
                </w:rPr>
                <w:t>.</w:t>
              </w:r>
              <w:r w:rsidRPr="00D87498">
                <w:rPr>
                  <w:rStyle w:val="Hyperlink"/>
                  <w:rFonts w:ascii="Times New Roman" w:hAnsi="Times New Roman"/>
                  <w:sz w:val="24"/>
                  <w:szCs w:val="24"/>
                  <w:lang w:val="en-US"/>
                </w:rPr>
                <w:t>Yakunina</w:t>
              </w:r>
              <w:r w:rsidRPr="00D87498">
                <w:rPr>
                  <w:rStyle w:val="Hyperlink"/>
                  <w:rFonts w:ascii="Times New Roman" w:hAnsi="Times New Roman"/>
                  <w:sz w:val="24"/>
                  <w:szCs w:val="24"/>
                </w:rPr>
                <w:t>@</w:t>
              </w:r>
              <w:r w:rsidRPr="00D87498">
                <w:rPr>
                  <w:rStyle w:val="Hyperlink"/>
                  <w:rFonts w:ascii="Times New Roman" w:hAnsi="Times New Roman"/>
                  <w:sz w:val="24"/>
                  <w:szCs w:val="24"/>
                  <w:lang w:val="en-US"/>
                </w:rPr>
                <w:t>tatar</w:t>
              </w:r>
              <w:r w:rsidRPr="00D87498">
                <w:rPr>
                  <w:rStyle w:val="Hyperlink"/>
                  <w:rFonts w:ascii="Times New Roman" w:hAnsi="Times New Roman"/>
                  <w:sz w:val="24"/>
                  <w:szCs w:val="24"/>
                </w:rPr>
                <w:t>.</w:t>
              </w:r>
              <w:r w:rsidRPr="00D87498">
                <w:rPr>
                  <w:rStyle w:val="Hyperlink"/>
                  <w:rFonts w:ascii="Times New Roman" w:hAnsi="Times New Roman"/>
                  <w:sz w:val="24"/>
                  <w:szCs w:val="24"/>
                  <w:lang w:val="en-US"/>
                </w:rPr>
                <w:t>ru</w:t>
              </w:r>
            </w:hyperlink>
            <w:r w:rsidRPr="00D87498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243CC8" w:rsidRPr="00D87498" w:rsidRDefault="00243CC8" w:rsidP="00804631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243CC8" w:rsidRPr="00D87498" w:rsidRDefault="00243CC8" w:rsidP="00804631">
            <w:pPr>
              <w:rPr>
                <w:rFonts w:ascii="Times New Roman" w:hAnsi="Times New Roman"/>
                <w:sz w:val="24"/>
                <w:szCs w:val="24"/>
              </w:rPr>
            </w:pPr>
            <w:r w:rsidRPr="00D87498">
              <w:rPr>
                <w:rFonts w:ascii="Times New Roman" w:hAnsi="Times New Roman"/>
                <w:sz w:val="24"/>
                <w:szCs w:val="24"/>
              </w:rPr>
              <w:t>(Ул.Гладилова, д.24)</w:t>
            </w:r>
          </w:p>
        </w:tc>
        <w:tc>
          <w:tcPr>
            <w:tcW w:w="1559" w:type="dxa"/>
          </w:tcPr>
          <w:p w:rsidR="00243CC8" w:rsidRPr="00D87498" w:rsidRDefault="00243CC8" w:rsidP="00AD11C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</w:tcPr>
          <w:p w:rsidR="00243CC8" w:rsidRPr="00D87498" w:rsidRDefault="00243CC8" w:rsidP="00563EF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118" w:type="dxa"/>
          </w:tcPr>
          <w:p w:rsidR="00243CC8" w:rsidRPr="00D87498" w:rsidRDefault="00243CC8" w:rsidP="002B1C11">
            <w:pPr>
              <w:spacing w:after="0" w:line="240" w:lineRule="auto"/>
              <w:rPr>
                <w:rFonts w:ascii="Times New Roman" w:hAnsi="Times New Roman"/>
                <w:noProof/>
                <w:color w:val="000000"/>
                <w:sz w:val="24"/>
                <w:szCs w:val="24"/>
                <w:lang w:eastAsia="ru-RU"/>
              </w:rPr>
            </w:pPr>
          </w:p>
        </w:tc>
      </w:tr>
      <w:tr w:rsidR="00243CC8" w:rsidRPr="00D87498" w:rsidTr="00DD4924">
        <w:trPr>
          <w:trHeight w:val="870"/>
        </w:trPr>
        <w:tc>
          <w:tcPr>
            <w:tcW w:w="708" w:type="dxa"/>
          </w:tcPr>
          <w:p w:rsidR="00243CC8" w:rsidRPr="00D87498" w:rsidRDefault="00243CC8" w:rsidP="002B1C1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4" w:type="dxa"/>
          </w:tcPr>
          <w:p w:rsidR="00243CC8" w:rsidRPr="00D87498" w:rsidRDefault="00243CC8" w:rsidP="00AD11CF">
            <w:pPr>
              <w:rPr>
                <w:rFonts w:ascii="Times New Roman" w:hAnsi="Times New Roman"/>
                <w:sz w:val="24"/>
                <w:szCs w:val="24"/>
              </w:rPr>
            </w:pPr>
            <w:r w:rsidRPr="00D87498">
              <w:rPr>
                <w:rFonts w:ascii="Times New Roman" w:hAnsi="Times New Roman"/>
                <w:sz w:val="24"/>
                <w:szCs w:val="24"/>
              </w:rPr>
              <w:t xml:space="preserve">МБУ ДО г.Казани «Детская художественная школа № 4» </w:t>
            </w:r>
          </w:p>
        </w:tc>
        <w:tc>
          <w:tcPr>
            <w:tcW w:w="1843" w:type="dxa"/>
          </w:tcPr>
          <w:p w:rsidR="00243CC8" w:rsidRPr="00D87498" w:rsidRDefault="00243CC8" w:rsidP="00D32A03">
            <w:pPr>
              <w:rPr>
                <w:rFonts w:ascii="Times New Roman" w:hAnsi="Times New Roman"/>
                <w:sz w:val="24"/>
                <w:szCs w:val="24"/>
              </w:rPr>
            </w:pPr>
            <w:r w:rsidRPr="00D87498">
              <w:rPr>
                <w:rFonts w:ascii="Times New Roman" w:hAnsi="Times New Roman"/>
                <w:sz w:val="24"/>
                <w:szCs w:val="24"/>
              </w:rPr>
              <w:t>420087, РТ, г. Казань,</w:t>
            </w:r>
          </w:p>
          <w:p w:rsidR="00243CC8" w:rsidRPr="00D87498" w:rsidRDefault="00243CC8" w:rsidP="00D32A03">
            <w:pPr>
              <w:rPr>
                <w:rFonts w:ascii="Times New Roman" w:hAnsi="Times New Roman"/>
                <w:sz w:val="24"/>
                <w:szCs w:val="24"/>
              </w:rPr>
            </w:pPr>
            <w:r w:rsidRPr="00D87498">
              <w:rPr>
                <w:rFonts w:ascii="Times New Roman" w:hAnsi="Times New Roman"/>
                <w:sz w:val="24"/>
                <w:szCs w:val="24"/>
              </w:rPr>
              <w:t xml:space="preserve"> ул. Гвардейская, д. 61 тел/факс.: </w:t>
            </w:r>
          </w:p>
          <w:p w:rsidR="00243CC8" w:rsidRPr="00D87498" w:rsidRDefault="00243CC8" w:rsidP="00D32A03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87498">
              <w:rPr>
                <w:rFonts w:ascii="Times New Roman" w:hAnsi="Times New Roman"/>
                <w:sz w:val="24"/>
                <w:szCs w:val="24"/>
                <w:lang w:val="en-US"/>
              </w:rPr>
              <w:t>8(843) 298-24-33</w:t>
            </w:r>
          </w:p>
          <w:p w:rsidR="00243CC8" w:rsidRPr="00D87498" w:rsidRDefault="00243CC8" w:rsidP="00D32A03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87498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e-mail: dhsh-4@mail.ru </w:t>
            </w:r>
          </w:p>
        </w:tc>
        <w:tc>
          <w:tcPr>
            <w:tcW w:w="1559" w:type="dxa"/>
          </w:tcPr>
          <w:p w:rsidR="00243CC8" w:rsidRPr="00D87498" w:rsidRDefault="00243CC8" w:rsidP="00AD11CF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1701" w:type="dxa"/>
          </w:tcPr>
          <w:p w:rsidR="00243CC8" w:rsidRPr="00D87498" w:rsidRDefault="00243CC8" w:rsidP="00563EF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</w:pPr>
          </w:p>
        </w:tc>
        <w:tc>
          <w:tcPr>
            <w:tcW w:w="3118" w:type="dxa"/>
          </w:tcPr>
          <w:p w:rsidR="00243CC8" w:rsidRPr="00D87498" w:rsidRDefault="00243CC8" w:rsidP="002B1C11">
            <w:pPr>
              <w:spacing w:after="0" w:line="240" w:lineRule="auto"/>
              <w:rPr>
                <w:rFonts w:ascii="Times New Roman" w:hAnsi="Times New Roman"/>
                <w:noProof/>
                <w:color w:val="000000"/>
                <w:sz w:val="24"/>
                <w:szCs w:val="24"/>
                <w:lang w:val="en-US" w:eastAsia="ru-RU"/>
              </w:rPr>
            </w:pPr>
          </w:p>
        </w:tc>
      </w:tr>
      <w:tr w:rsidR="00243CC8" w:rsidRPr="00D87498" w:rsidTr="00DD4924">
        <w:trPr>
          <w:trHeight w:val="870"/>
        </w:trPr>
        <w:tc>
          <w:tcPr>
            <w:tcW w:w="708" w:type="dxa"/>
          </w:tcPr>
          <w:p w:rsidR="00243CC8" w:rsidRPr="00D87498" w:rsidRDefault="00243CC8" w:rsidP="002B1C1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4" w:type="dxa"/>
          </w:tcPr>
          <w:p w:rsidR="00243CC8" w:rsidRPr="00D87498" w:rsidRDefault="00243CC8" w:rsidP="00AD11CF">
            <w:pPr>
              <w:rPr>
                <w:rFonts w:ascii="Times New Roman" w:hAnsi="Times New Roman"/>
                <w:sz w:val="24"/>
                <w:szCs w:val="24"/>
              </w:rPr>
            </w:pPr>
            <w:r w:rsidRPr="00D87498">
              <w:rPr>
                <w:rFonts w:ascii="Times New Roman" w:hAnsi="Times New Roman"/>
                <w:sz w:val="24"/>
                <w:szCs w:val="24"/>
              </w:rPr>
              <w:t xml:space="preserve">МБУ ДО г.Казани «Детская художественная школа №5» </w:t>
            </w:r>
          </w:p>
        </w:tc>
        <w:tc>
          <w:tcPr>
            <w:tcW w:w="1843" w:type="dxa"/>
          </w:tcPr>
          <w:p w:rsidR="00243CC8" w:rsidRPr="00D87498" w:rsidRDefault="00243CC8" w:rsidP="00481EB5">
            <w:pP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r w:rsidRPr="00D8749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420101, РТ, г. Казань, </w:t>
            </w:r>
          </w:p>
          <w:p w:rsidR="00243CC8" w:rsidRPr="00D87498" w:rsidRDefault="00243CC8" w:rsidP="00481EB5">
            <w:pP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</w:pPr>
            <w:r w:rsidRPr="00D8749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ул. Мавлютова д.27,</w:t>
            </w:r>
          </w:p>
          <w:p w:rsidR="00243CC8" w:rsidRPr="00D87498" w:rsidRDefault="00243CC8" w:rsidP="00481EB5">
            <w:pP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  <w:lang w:val="en-US"/>
              </w:rPr>
            </w:pPr>
            <w:r w:rsidRPr="00D8749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тел</w:t>
            </w:r>
            <w:r w:rsidRPr="00D8749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  <w:lang w:val="en-US"/>
              </w:rPr>
              <w:t>. 8(843) 229-27-63,</w:t>
            </w:r>
          </w:p>
          <w:p w:rsidR="00243CC8" w:rsidRPr="00D87498" w:rsidRDefault="00243CC8" w:rsidP="00481EB5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87498">
              <w:rPr>
                <w:rStyle w:val="apple-converted-space"/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  <w:lang w:val="en-US"/>
              </w:rPr>
              <w:t> </w:t>
            </w:r>
            <w:r w:rsidRPr="00D87498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e-mail: </w:t>
            </w:r>
            <w:hyperlink r:id="rId95" w:history="1">
              <w:r w:rsidRPr="00D87498">
                <w:rPr>
                  <w:rStyle w:val="Hyperlink"/>
                  <w:rFonts w:ascii="Times New Roman" w:hAnsi="Times New Roman"/>
                  <w:sz w:val="24"/>
                  <w:szCs w:val="24"/>
                  <w:shd w:val="clear" w:color="auto" w:fill="FFFFFF"/>
                  <w:lang w:val="en-US"/>
                </w:rPr>
                <w:t>dhsh5@yandex.ru</w:t>
              </w:r>
            </w:hyperlink>
          </w:p>
        </w:tc>
        <w:tc>
          <w:tcPr>
            <w:tcW w:w="1559" w:type="dxa"/>
          </w:tcPr>
          <w:p w:rsidR="00243CC8" w:rsidRPr="00D87498" w:rsidRDefault="00243CC8" w:rsidP="00AD11CF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1701" w:type="dxa"/>
          </w:tcPr>
          <w:p w:rsidR="00243CC8" w:rsidRPr="00D87498" w:rsidRDefault="00243CC8" w:rsidP="00563EF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</w:pPr>
          </w:p>
        </w:tc>
        <w:tc>
          <w:tcPr>
            <w:tcW w:w="3118" w:type="dxa"/>
          </w:tcPr>
          <w:p w:rsidR="00243CC8" w:rsidRPr="00D87498" w:rsidRDefault="00243CC8" w:rsidP="002B1C11">
            <w:pPr>
              <w:spacing w:after="0" w:line="240" w:lineRule="auto"/>
              <w:rPr>
                <w:rFonts w:ascii="Times New Roman" w:hAnsi="Times New Roman"/>
                <w:noProof/>
                <w:color w:val="000000"/>
                <w:sz w:val="24"/>
                <w:szCs w:val="24"/>
                <w:lang w:val="en-US" w:eastAsia="ru-RU"/>
              </w:rPr>
            </w:pPr>
          </w:p>
        </w:tc>
      </w:tr>
      <w:tr w:rsidR="00243CC8" w:rsidRPr="00D87498" w:rsidTr="00DD4924">
        <w:trPr>
          <w:trHeight w:val="870"/>
        </w:trPr>
        <w:tc>
          <w:tcPr>
            <w:tcW w:w="708" w:type="dxa"/>
          </w:tcPr>
          <w:p w:rsidR="00243CC8" w:rsidRPr="00D87498" w:rsidRDefault="00243CC8" w:rsidP="002B1C1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1844" w:type="dxa"/>
          </w:tcPr>
          <w:p w:rsidR="00243CC8" w:rsidRPr="00D87498" w:rsidRDefault="00243CC8" w:rsidP="00AD11CF">
            <w:pPr>
              <w:rPr>
                <w:rFonts w:ascii="Times New Roman" w:hAnsi="Times New Roman"/>
                <w:sz w:val="24"/>
                <w:szCs w:val="24"/>
              </w:rPr>
            </w:pPr>
            <w:r w:rsidRPr="00D87498">
              <w:rPr>
                <w:rFonts w:ascii="Times New Roman" w:hAnsi="Times New Roman"/>
                <w:sz w:val="24"/>
                <w:szCs w:val="24"/>
              </w:rPr>
              <w:t>МБУ ДО г.Казани «Детская художественная школа №6»</w:t>
            </w:r>
          </w:p>
        </w:tc>
        <w:tc>
          <w:tcPr>
            <w:tcW w:w="1843" w:type="dxa"/>
          </w:tcPr>
          <w:p w:rsidR="00243CC8" w:rsidRPr="00D87498" w:rsidRDefault="00243CC8" w:rsidP="008F23FE">
            <w:pPr>
              <w:rPr>
                <w:rFonts w:ascii="Times New Roman" w:hAnsi="Times New Roman"/>
                <w:sz w:val="24"/>
                <w:szCs w:val="24"/>
              </w:rPr>
            </w:pPr>
            <w:r w:rsidRPr="00D87498">
              <w:rPr>
                <w:rFonts w:ascii="Times New Roman" w:hAnsi="Times New Roman"/>
                <w:sz w:val="24"/>
                <w:szCs w:val="24"/>
              </w:rPr>
              <w:t>420126, Республика Татарстан, г. Казань, ул. Адоратского, д.25а,</w:t>
            </w:r>
          </w:p>
          <w:p w:rsidR="00243CC8" w:rsidRPr="00D87498" w:rsidRDefault="00243CC8" w:rsidP="008F23FE">
            <w:pPr>
              <w:rPr>
                <w:rFonts w:ascii="Times New Roman" w:hAnsi="Times New Roman"/>
                <w:sz w:val="24"/>
                <w:szCs w:val="24"/>
              </w:rPr>
            </w:pPr>
            <w:r w:rsidRPr="00D87498">
              <w:rPr>
                <w:rFonts w:ascii="Times New Roman" w:hAnsi="Times New Roman"/>
                <w:sz w:val="24"/>
                <w:szCs w:val="24"/>
              </w:rPr>
              <w:t>Тел.: 8(843)521-50-22 (секретарь), 556-08-99</w:t>
            </w:r>
          </w:p>
          <w:p w:rsidR="00243CC8" w:rsidRPr="00D87498" w:rsidRDefault="00243CC8" w:rsidP="008F23FE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87498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e-mail: </w:t>
            </w:r>
            <w:hyperlink r:id="rId96" w:history="1">
              <w:r w:rsidRPr="00D87498">
                <w:rPr>
                  <w:rStyle w:val="Hyperlink"/>
                  <w:rFonts w:ascii="Times New Roman" w:hAnsi="Times New Roman"/>
                  <w:sz w:val="24"/>
                  <w:szCs w:val="24"/>
                  <w:lang w:val="en-US"/>
                </w:rPr>
                <w:t>xudoshka6@yandex.ru</w:t>
              </w:r>
            </w:hyperlink>
            <w:r w:rsidRPr="00D87498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  </w:t>
            </w:r>
          </w:p>
        </w:tc>
        <w:tc>
          <w:tcPr>
            <w:tcW w:w="1559" w:type="dxa"/>
          </w:tcPr>
          <w:p w:rsidR="00243CC8" w:rsidRPr="00D87498" w:rsidRDefault="00243CC8" w:rsidP="00AD11CF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1701" w:type="dxa"/>
          </w:tcPr>
          <w:p w:rsidR="00243CC8" w:rsidRPr="00D87498" w:rsidRDefault="00243CC8" w:rsidP="00563EF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</w:pPr>
          </w:p>
        </w:tc>
        <w:tc>
          <w:tcPr>
            <w:tcW w:w="3118" w:type="dxa"/>
          </w:tcPr>
          <w:p w:rsidR="00243CC8" w:rsidRPr="00D87498" w:rsidRDefault="00243CC8" w:rsidP="002B1C11">
            <w:pPr>
              <w:spacing w:after="0" w:line="240" w:lineRule="auto"/>
              <w:rPr>
                <w:rFonts w:ascii="Times New Roman" w:hAnsi="Times New Roman"/>
                <w:noProof/>
                <w:color w:val="000000"/>
                <w:sz w:val="24"/>
                <w:szCs w:val="24"/>
                <w:lang w:val="en-US" w:eastAsia="ru-RU"/>
              </w:rPr>
            </w:pPr>
          </w:p>
        </w:tc>
      </w:tr>
      <w:tr w:rsidR="00243CC8" w:rsidRPr="00D87498" w:rsidTr="00DD4924">
        <w:trPr>
          <w:trHeight w:val="870"/>
        </w:trPr>
        <w:tc>
          <w:tcPr>
            <w:tcW w:w="708" w:type="dxa"/>
          </w:tcPr>
          <w:p w:rsidR="00243CC8" w:rsidRPr="00D87498" w:rsidRDefault="00243CC8" w:rsidP="002B1C1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1844" w:type="dxa"/>
          </w:tcPr>
          <w:p w:rsidR="00243CC8" w:rsidRPr="00D87498" w:rsidRDefault="00243CC8" w:rsidP="00AD11CF">
            <w:pPr>
              <w:rPr>
                <w:rFonts w:ascii="Times New Roman" w:hAnsi="Times New Roman"/>
                <w:sz w:val="24"/>
                <w:szCs w:val="24"/>
              </w:rPr>
            </w:pPr>
            <w:r w:rsidRPr="00D87498">
              <w:rPr>
                <w:rFonts w:ascii="Times New Roman" w:hAnsi="Times New Roman"/>
                <w:sz w:val="24"/>
                <w:szCs w:val="24"/>
              </w:rPr>
              <w:t>МБУ ДО г.Казани «Детская художественная школа №7»</w:t>
            </w:r>
          </w:p>
        </w:tc>
        <w:tc>
          <w:tcPr>
            <w:tcW w:w="1843" w:type="dxa"/>
          </w:tcPr>
          <w:p w:rsidR="00243CC8" w:rsidRPr="00D87498" w:rsidRDefault="00243CC8" w:rsidP="0046650A">
            <w:pPr>
              <w:rPr>
                <w:rFonts w:ascii="Times New Roman" w:hAnsi="Times New Roman"/>
                <w:sz w:val="24"/>
                <w:szCs w:val="24"/>
              </w:rPr>
            </w:pPr>
            <w:r w:rsidRPr="00D87498">
              <w:rPr>
                <w:rFonts w:ascii="Times New Roman" w:hAnsi="Times New Roman"/>
                <w:sz w:val="24"/>
                <w:szCs w:val="24"/>
              </w:rPr>
              <w:t>420036, РТ, г.Казань, ул. Индустриальная, д. 5,</w:t>
            </w:r>
          </w:p>
          <w:p w:rsidR="00243CC8" w:rsidRPr="00D87498" w:rsidRDefault="00243CC8" w:rsidP="0046650A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87498">
              <w:rPr>
                <w:rFonts w:ascii="Times New Roman" w:hAnsi="Times New Roman"/>
                <w:sz w:val="24"/>
                <w:szCs w:val="24"/>
              </w:rPr>
              <w:t>Тел</w:t>
            </w:r>
            <w:r w:rsidRPr="00D87498">
              <w:rPr>
                <w:rFonts w:ascii="Times New Roman" w:hAnsi="Times New Roman"/>
                <w:sz w:val="24"/>
                <w:szCs w:val="24"/>
                <w:lang w:val="en-US"/>
              </w:rPr>
              <w:t>.: 8(843)571-25-01</w:t>
            </w:r>
          </w:p>
          <w:p w:rsidR="00243CC8" w:rsidRPr="00D87498" w:rsidRDefault="00243CC8" w:rsidP="0046650A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87498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e-mail: </w:t>
            </w:r>
            <w:hyperlink r:id="rId97" w:history="1">
              <w:r w:rsidRPr="00D87498">
                <w:rPr>
                  <w:rStyle w:val="Hyperlink"/>
                  <w:rFonts w:ascii="Times New Roman" w:hAnsi="Times New Roman"/>
                  <w:sz w:val="24"/>
                  <w:szCs w:val="24"/>
                  <w:lang w:val="en-US"/>
                </w:rPr>
                <w:t>dhsh7.kzn@tatar</w:t>
              </w:r>
              <w:r w:rsidRPr="00D87498">
                <w:rPr>
                  <w:rFonts w:ascii="Times New Roman" w:hAnsi="Times New Roman"/>
                  <w:sz w:val="24"/>
                  <w:szCs w:val="24"/>
                  <w:lang w:val="en-US"/>
                </w:rPr>
                <w:t>.ru</w:t>
              </w:r>
            </w:hyperlink>
          </w:p>
        </w:tc>
        <w:tc>
          <w:tcPr>
            <w:tcW w:w="1559" w:type="dxa"/>
          </w:tcPr>
          <w:p w:rsidR="00243CC8" w:rsidRPr="00D87498" w:rsidRDefault="00243CC8" w:rsidP="00AD11CF">
            <w:pPr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1701" w:type="dxa"/>
          </w:tcPr>
          <w:p w:rsidR="00243CC8" w:rsidRPr="00D87498" w:rsidRDefault="00243CC8" w:rsidP="00563EF9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</w:pPr>
          </w:p>
        </w:tc>
        <w:tc>
          <w:tcPr>
            <w:tcW w:w="3118" w:type="dxa"/>
          </w:tcPr>
          <w:p w:rsidR="00243CC8" w:rsidRPr="00D87498" w:rsidRDefault="00243CC8" w:rsidP="002B1C11">
            <w:pPr>
              <w:spacing w:after="0" w:line="240" w:lineRule="auto"/>
              <w:rPr>
                <w:rFonts w:ascii="Times New Roman" w:hAnsi="Times New Roman"/>
                <w:noProof/>
                <w:color w:val="000000"/>
                <w:sz w:val="24"/>
                <w:szCs w:val="24"/>
                <w:lang w:val="en-US" w:eastAsia="ru-RU"/>
              </w:rPr>
            </w:pPr>
          </w:p>
        </w:tc>
      </w:tr>
    </w:tbl>
    <w:p w:rsidR="00243CC8" w:rsidRPr="00D87498" w:rsidRDefault="00243CC8" w:rsidP="002B1C11">
      <w:pPr>
        <w:spacing w:after="0" w:line="240" w:lineRule="auto"/>
        <w:rPr>
          <w:rFonts w:ascii="Times New Roman" w:hAnsi="Times New Roman"/>
          <w:sz w:val="24"/>
          <w:szCs w:val="24"/>
          <w:lang w:val="en-US"/>
        </w:rPr>
      </w:pPr>
    </w:p>
    <w:p w:rsidR="00243CC8" w:rsidRPr="00D87498" w:rsidRDefault="00243CC8" w:rsidP="002B1C11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sectPr w:rsidR="00243CC8" w:rsidRPr="00D87498" w:rsidSect="009A225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B14097"/>
    <w:rsid w:val="000F25CD"/>
    <w:rsid w:val="001A1111"/>
    <w:rsid w:val="00243CC8"/>
    <w:rsid w:val="0026316B"/>
    <w:rsid w:val="002B1C11"/>
    <w:rsid w:val="002F633E"/>
    <w:rsid w:val="00354295"/>
    <w:rsid w:val="003F23C2"/>
    <w:rsid w:val="0046650A"/>
    <w:rsid w:val="00481EB5"/>
    <w:rsid w:val="00534EAE"/>
    <w:rsid w:val="00536C7B"/>
    <w:rsid w:val="00563EF9"/>
    <w:rsid w:val="00621FB8"/>
    <w:rsid w:val="00626A8A"/>
    <w:rsid w:val="006965FB"/>
    <w:rsid w:val="006C12AF"/>
    <w:rsid w:val="007013F5"/>
    <w:rsid w:val="00733B2D"/>
    <w:rsid w:val="007757F9"/>
    <w:rsid w:val="007763CD"/>
    <w:rsid w:val="007E2829"/>
    <w:rsid w:val="007F3A3F"/>
    <w:rsid w:val="00804631"/>
    <w:rsid w:val="00857478"/>
    <w:rsid w:val="008F23FE"/>
    <w:rsid w:val="009A225A"/>
    <w:rsid w:val="00A214B2"/>
    <w:rsid w:val="00A80F4E"/>
    <w:rsid w:val="00AD11CF"/>
    <w:rsid w:val="00B14097"/>
    <w:rsid w:val="00B16349"/>
    <w:rsid w:val="00B74BCA"/>
    <w:rsid w:val="00C11AE5"/>
    <w:rsid w:val="00C90648"/>
    <w:rsid w:val="00D1731E"/>
    <w:rsid w:val="00D32A03"/>
    <w:rsid w:val="00D87498"/>
    <w:rsid w:val="00DD4924"/>
    <w:rsid w:val="00EF664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attachedSchema w:val="urn:schemas-microsoft-com:office:smarttags"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A225A"/>
    <w:pPr>
      <w:spacing w:after="200" w:line="276" w:lineRule="auto"/>
    </w:pPr>
    <w:rPr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b-message-heademail">
    <w:name w:val="b-message-head__email"/>
    <w:basedOn w:val="DefaultParagraphFont"/>
    <w:uiPriority w:val="99"/>
    <w:rsid w:val="00A80F4E"/>
    <w:rPr>
      <w:rFonts w:cs="Times New Roman"/>
    </w:rPr>
  </w:style>
  <w:style w:type="paragraph" w:styleId="BalloonText">
    <w:name w:val="Balloon Text"/>
    <w:basedOn w:val="Normal"/>
    <w:link w:val="BalloonTextChar"/>
    <w:uiPriority w:val="99"/>
    <w:semiHidden/>
    <w:rsid w:val="001A111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1A1111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rsid w:val="00563EF9"/>
    <w:rPr>
      <w:color w:val="0000FF"/>
      <w:u w:val="single"/>
    </w:rPr>
  </w:style>
  <w:style w:type="paragraph" w:customStyle="1" w:styleId="Normal1">
    <w:name w:val="Normal1"/>
    <w:uiPriority w:val="99"/>
    <w:rsid w:val="00563EF9"/>
    <w:pPr>
      <w:snapToGrid w:val="0"/>
      <w:spacing w:before="100" w:after="100"/>
    </w:pPr>
    <w:rPr>
      <w:rFonts w:ascii="Times New Roman" w:eastAsia="Times New Roman" w:hAnsi="Times New Roman"/>
      <w:sz w:val="24"/>
      <w:szCs w:val="20"/>
    </w:rPr>
  </w:style>
  <w:style w:type="paragraph" w:styleId="NoSpacing">
    <w:name w:val="No Spacing"/>
    <w:uiPriority w:val="99"/>
    <w:qFormat/>
    <w:rsid w:val="00563EF9"/>
    <w:rPr>
      <w:lang w:eastAsia="en-US"/>
    </w:rPr>
  </w:style>
  <w:style w:type="character" w:customStyle="1" w:styleId="apple-converted-space">
    <w:name w:val="apple-converted-space"/>
    <w:basedOn w:val="DefaultParagraphFont"/>
    <w:uiPriority w:val="99"/>
    <w:rsid w:val="00D87498"/>
    <w:rPr>
      <w:rFonts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jpeg"/><Relationship Id="rId50" Type="http://schemas.openxmlformats.org/officeDocument/2006/relationships/image" Target="media/image47.pn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hyperlink" Target="mailto:talganat@mail.ru" TargetMode="External"/><Relationship Id="rId84" Type="http://schemas.openxmlformats.org/officeDocument/2006/relationships/hyperlink" Target="mailto:dmuzyk11@yandex.ru" TargetMode="External"/><Relationship Id="rId89" Type="http://schemas.openxmlformats.org/officeDocument/2006/relationships/hyperlink" Target="mailto:lundstrema16@mail.ru" TargetMode="External"/><Relationship Id="rId97" Type="http://schemas.openxmlformats.org/officeDocument/2006/relationships/hyperlink" Target="mailto:dhsh7.kzn@tatar.ru" TargetMode="External"/><Relationship Id="rId7" Type="http://schemas.openxmlformats.org/officeDocument/2006/relationships/image" Target="media/image4.png"/><Relationship Id="rId71" Type="http://schemas.openxmlformats.org/officeDocument/2006/relationships/image" Target="media/image68.jpeg"/><Relationship Id="rId92" Type="http://schemas.openxmlformats.org/officeDocument/2006/relationships/hyperlink" Target="mailto:dxsch1@mail.ru" TargetMode="Externa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hyperlink" Target="mailto:dmc-3Yahin@yandex.ru" TargetMode="External"/><Relationship Id="rId79" Type="http://schemas.openxmlformats.org/officeDocument/2006/relationships/hyperlink" Target="mailto:dmsh_6@mail.ru" TargetMode="External"/><Relationship Id="rId87" Type="http://schemas.openxmlformats.org/officeDocument/2006/relationships/hyperlink" Target="mailto:muz-14@yandex.ru" TargetMode="External"/><Relationship Id="rId5" Type="http://schemas.openxmlformats.org/officeDocument/2006/relationships/image" Target="media/image2.png"/><Relationship Id="rId61" Type="http://schemas.openxmlformats.org/officeDocument/2006/relationships/image" Target="media/image58.jpeg"/><Relationship Id="rId82" Type="http://schemas.openxmlformats.org/officeDocument/2006/relationships/hyperlink" Target="mailto:kazandshi9@mail.ru" TargetMode="External"/><Relationship Id="rId90" Type="http://schemas.openxmlformats.org/officeDocument/2006/relationships/hyperlink" Target="mailto:kazandmsh17@yandex.ru" TargetMode="External"/><Relationship Id="rId95" Type="http://schemas.openxmlformats.org/officeDocument/2006/relationships/hyperlink" Target="mailto:dhsh5@yandex.ru" TargetMode="External"/><Relationship Id="rId19" Type="http://schemas.openxmlformats.org/officeDocument/2006/relationships/image" Target="media/image16.png"/><Relationship Id="rId14" Type="http://schemas.openxmlformats.org/officeDocument/2006/relationships/image" Target="media/image11.jpe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pn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hyperlink" Target="mailto:svt-raf@mail.ru" TargetMode="External"/><Relationship Id="rId8" Type="http://schemas.openxmlformats.org/officeDocument/2006/relationships/image" Target="media/image5.png"/><Relationship Id="rId51" Type="http://schemas.openxmlformats.org/officeDocument/2006/relationships/image" Target="media/image48.jpeg"/><Relationship Id="rId72" Type="http://schemas.openxmlformats.org/officeDocument/2006/relationships/hyperlink" Target="mailto:Kazandmsh1@yandex.ru" TargetMode="External"/><Relationship Id="rId80" Type="http://schemas.openxmlformats.org/officeDocument/2006/relationships/hyperlink" Target="mailto:dmsh7kzn@mail.ru" TargetMode="External"/><Relationship Id="rId85" Type="http://schemas.openxmlformats.org/officeDocument/2006/relationships/hyperlink" Target="mailto:kazdmhs@mail.ru" TargetMode="External"/><Relationship Id="rId93" Type="http://schemas.openxmlformats.org/officeDocument/2006/relationships/hyperlink" Target="mailto:2artschoolkazan@mail.ru" TargetMode="External"/><Relationship Id="rId98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jpeg"/><Relationship Id="rId46" Type="http://schemas.openxmlformats.org/officeDocument/2006/relationships/image" Target="media/image43.pn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pn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hyperlink" Target="mailto:dmsh4kazan@list.ru" TargetMode="External"/><Relationship Id="rId83" Type="http://schemas.openxmlformats.org/officeDocument/2006/relationships/hyperlink" Target="mailto:dmsh10kazan@yandex.ru" TargetMode="External"/><Relationship Id="rId88" Type="http://schemas.openxmlformats.org/officeDocument/2006/relationships/hyperlink" Target="mailto:dmsh15@yandex.ru" TargetMode="External"/><Relationship Id="rId91" Type="http://schemas.openxmlformats.org/officeDocument/2006/relationships/hyperlink" Target="mailto:dmsh18@bk.ru" TargetMode="External"/><Relationship Id="rId96" Type="http://schemas.openxmlformats.org/officeDocument/2006/relationships/hyperlink" Target="mailto:xudoshka6@yandex.ru" TargetMode="Externa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jpeg"/><Relationship Id="rId49" Type="http://schemas.openxmlformats.org/officeDocument/2006/relationships/image" Target="media/image46.pn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hyperlink" Target="mailto:kazan.dmsh-2@yandex.ru" TargetMode="External"/><Relationship Id="rId78" Type="http://schemas.openxmlformats.org/officeDocument/2006/relationships/hyperlink" Target="mailto:asrarv@mail.ru" TargetMode="External"/><Relationship Id="rId81" Type="http://schemas.openxmlformats.org/officeDocument/2006/relationships/hyperlink" Target="mailto:dmsh8.kzn@tatar.ru" TargetMode="External"/><Relationship Id="rId86" Type="http://schemas.openxmlformats.org/officeDocument/2006/relationships/hyperlink" Target="mailto:duhovaya13@yandex.ru" TargetMode="External"/><Relationship Id="rId94" Type="http://schemas.openxmlformats.org/officeDocument/2006/relationships/hyperlink" Target="mailto:V.Yakunina@tatar.ru" TargetMode="External"/><Relationship Id="rId9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5</TotalTime>
  <Pages>17</Pages>
  <Words>2228</Words>
  <Characters>12702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Информация  о местах культурного досуга г</dc:title>
  <dc:subject/>
  <dc:creator>user</dc:creator>
  <cp:keywords/>
  <dc:description/>
  <cp:lastModifiedBy>User</cp:lastModifiedBy>
  <cp:revision>2</cp:revision>
  <dcterms:created xsi:type="dcterms:W3CDTF">2019-07-12T13:15:00Z</dcterms:created>
  <dcterms:modified xsi:type="dcterms:W3CDTF">2019-07-12T13:15:00Z</dcterms:modified>
</cp:coreProperties>
</file>